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A8371" w14:textId="13694119" w:rsidR="00DB089A" w:rsidRDefault="00B30554" w:rsidP="00500050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44D036F" wp14:editId="5366A170">
                <wp:simplePos x="0" y="0"/>
                <wp:positionH relativeFrom="page">
                  <wp:posOffset>4666593</wp:posOffset>
                </wp:positionH>
                <wp:positionV relativeFrom="page">
                  <wp:posOffset>4240924</wp:posOffset>
                </wp:positionV>
                <wp:extent cx="2585742" cy="219316"/>
                <wp:effectExtent l="0" t="0" r="5080" b="9525"/>
                <wp:wrapTight wrapText="bothSides">
                  <wp:wrapPolygon edited="0">
                    <wp:start x="0" y="0"/>
                    <wp:lineTo x="0" y="20035"/>
                    <wp:lineTo x="21430" y="20035"/>
                    <wp:lineTo x="21430" y="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42" cy="21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603F29" w14:textId="3DAC89D3" w:rsidR="00323E19" w:rsidRDefault="00323E19" w:rsidP="00A050F9">
                            <w:pPr>
                              <w:pStyle w:val="Date"/>
                            </w:pPr>
                            <w:r>
                              <w:t>J</w:t>
                            </w:r>
                            <w:r w:rsidR="00B30554">
                              <w:t>uly/</w:t>
                            </w:r>
                            <w:proofErr w:type="gramStart"/>
                            <w:r w:rsidR="00B30554">
                              <w:t>August  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D036F"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367.45pt;margin-top:333.95pt;width:203.6pt;height:17.2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" filled="f" stroked="f">
                <v:textbox inset="0,0,0,0">
                  <w:txbxContent>
                    <w:p w14:paraId="06603F29" w14:textId="3DAC89D3" w:rsidR="00323E19" w:rsidRDefault="00323E19" w:rsidP="00A050F9">
                      <w:pPr>
                        <w:pStyle w:val="Date"/>
                      </w:pPr>
                      <w:r>
                        <w:t>J</w:t>
                      </w:r>
                      <w:r w:rsidR="00B30554">
                        <w:t>uly/</w:t>
                      </w:r>
                      <w:proofErr w:type="gramStart"/>
                      <w:r w:rsidR="00B30554">
                        <w:t>August  2017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5173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CCAD95" wp14:editId="6D98951D">
                <wp:simplePos x="0" y="0"/>
                <wp:positionH relativeFrom="page">
                  <wp:posOffset>6346594</wp:posOffset>
                </wp:positionH>
                <wp:positionV relativeFrom="page">
                  <wp:posOffset>3457453</wp:posOffset>
                </wp:positionV>
                <wp:extent cx="692989" cy="641350"/>
                <wp:effectExtent l="0" t="25400" r="18415" b="19050"/>
                <wp:wrapTight wrapText="bothSides">
                  <wp:wrapPolygon edited="0">
                    <wp:start x="4365" y="1176"/>
                    <wp:lineTo x="-3537" y="5135"/>
                    <wp:lineTo x="2460" y="19104"/>
                    <wp:lineTo x="11592" y="22073"/>
                    <wp:lineTo x="13029" y="21353"/>
                    <wp:lineTo x="18058" y="18833"/>
                    <wp:lineTo x="19494" y="18113"/>
                    <wp:lineTo x="21858" y="9386"/>
                    <wp:lineTo x="18526" y="1625"/>
                    <wp:lineTo x="11549" y="-2424"/>
                    <wp:lineTo x="7239" y="-264"/>
                    <wp:lineTo x="4365" y="1176"/>
                  </wp:wrapPolygon>
                </wp:wrapTight>
                <wp:docPr id="17" name="AutoShape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492915">
                          <a:off x="0" y="0"/>
                          <a:ext cx="692989" cy="641350"/>
                        </a:xfrm>
                        <a:prstGeom prst="star32">
                          <a:avLst>
                            <a:gd name="adj" fmla="val 41759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043E58" w14:textId="3F1968AA" w:rsidR="00323E19" w:rsidRPr="003C568E" w:rsidRDefault="00323E19" w:rsidP="00A10F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CCAD95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AutoShape 310" o:spid="_x0000_s1026" type="#_x0000_t60" style="position:absolute;margin-left:499.75pt;margin-top:272.25pt;width:54.55pt;height:50.5pt;rotation:1630661fd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" mv:complextextbox="1" adj="1780" fillcolor="#ffae00 [3206]" stroked="f">
                <o:lock v:ext="edit" aspectratio="t"/>
                <v:textbox inset="0,0,0,0">
                  <w:txbxContent>
                    <w:p w14:paraId="15043E58" w14:textId="3F1968AA" w:rsidR="00323E19" w:rsidRPr="003C568E" w:rsidRDefault="00323E19" w:rsidP="00A10F3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5323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540F451" wp14:editId="42848907">
                <wp:simplePos x="0" y="0"/>
                <wp:positionH relativeFrom="page">
                  <wp:posOffset>604157</wp:posOffset>
                </wp:positionH>
                <wp:positionV relativeFrom="page">
                  <wp:posOffset>4620986</wp:posOffset>
                </wp:positionV>
                <wp:extent cx="3971925" cy="2468154"/>
                <wp:effectExtent l="0" t="0" r="0" b="0"/>
                <wp:wrapThrough wrapText="bothSides">
                  <wp:wrapPolygon edited="0">
                    <wp:start x="138" y="0"/>
                    <wp:lineTo x="138" y="21344"/>
                    <wp:lineTo x="21272" y="21344"/>
                    <wp:lineTo x="21272" y="0"/>
                    <wp:lineTo x="138" y="0"/>
                  </wp:wrapPolygon>
                </wp:wrapThrough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468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23D7E" w14:textId="1A6B0B48" w:rsidR="00323E19" w:rsidRPr="009C5E75" w:rsidRDefault="00323E19" w:rsidP="00276B5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25" w:lineRule="atLeast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6A1A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‘Fun in the Sun’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is a s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ummer sports programme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run in July and August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young people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social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communication needs and their families.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It is organised by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Action</w:t>
                            </w:r>
                            <w:r w:rsidRPr="00D8050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Pr="00D80500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attainment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and run by Brentford FC Community Sports Trust. </w:t>
                            </w:r>
                            <w:r w:rsidRPr="00D80500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We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r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ecognise that some teenagers need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 bit more support, smaller gr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oups and understanding coaches to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started and progress with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sport.</w:t>
                            </w:r>
                          </w:p>
                          <w:p w14:paraId="535DB6FC" w14:textId="77777777" w:rsidR="00323E19" w:rsidRPr="009C5E75" w:rsidRDefault="00323E19" w:rsidP="00276B5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25" w:lineRule="atLeast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D41B276" w14:textId="43123B80" w:rsidR="00323E19" w:rsidRPr="009C5E75" w:rsidRDefault="00323E19" w:rsidP="00276B5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25" w:lineRule="atLeast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80500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Teenagers joining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6A1A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‘Fun in the Sun’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may receive support at school and have an ASC or speech language and communication needs.  Siblings can join activities and parents can relax nearby meeting others with similar children.</w:t>
                            </w:r>
                          </w:p>
                          <w:p w14:paraId="4D8843A6" w14:textId="021BF713" w:rsidR="00323E19" w:rsidRPr="002E2B6A" w:rsidRDefault="00323E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0F451" id="_x0000_t202" coordsize="21600,21600" o:spt="202" path="m0,0l0,21600,21600,21600,21600,0xe">
                <v:stroke joinstyle="miter"/>
                <v:path gradientshapeok="t" o:connecttype="rect"/>
              </v:shapetype>
              <v:shape id="Text Box 920" o:spid="_x0000_s1027" type="#_x0000_t202" style="position:absolute;margin-left:47.55pt;margin-top:363.85pt;width:312.75pt;height:194.3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XG99YCAAAi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" mv:complextextbox="1" filled="f" stroked="f">
                <v:textbox>
                  <w:txbxContent>
                    <w:p w14:paraId="05E23D7E" w14:textId="1A6B0B48" w:rsidR="00323E19" w:rsidRPr="009C5E75" w:rsidRDefault="00323E19" w:rsidP="00276B5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25" w:lineRule="atLeast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1D6A1A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‘Fun in the Sun’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is a s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ummer sports programme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run in July and August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for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young people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with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social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communication needs and their families.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It is organised by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/>
                          <w:sz w:val="22"/>
                          <w:szCs w:val="22"/>
                        </w:rPr>
                        <w:t>Action</w:t>
                      </w:r>
                      <w:r w:rsidRPr="00D80500">
                        <w:rPr>
                          <w:rFonts w:ascii="Verdana" w:hAnsi="Verdana"/>
                          <w:b/>
                          <w:i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Pr="00D80500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attainment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and run by Brentford FC Community Sports Trust. </w:t>
                      </w:r>
                      <w:r w:rsidRPr="00D80500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We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r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ecognise that some teenagers need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 bit more support, smaller gr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oups and understanding coaches to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started and progress with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sport.</w:t>
                      </w:r>
                    </w:p>
                    <w:p w14:paraId="535DB6FC" w14:textId="77777777" w:rsidR="00323E19" w:rsidRPr="009C5E75" w:rsidRDefault="00323E19" w:rsidP="00276B5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25" w:lineRule="atLeast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</w:p>
                    <w:p w14:paraId="4D41B276" w14:textId="43123B80" w:rsidR="00323E19" w:rsidRPr="009C5E75" w:rsidRDefault="00323E19" w:rsidP="00276B56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25" w:lineRule="atLeast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D80500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Teenagers joining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1D6A1A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‘Fun in the Sun’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may receive support at school and have an ASC or speech language and communication needs.  Siblings can join activities and parents can relax nearby meeting others with similar children.</w:t>
                      </w:r>
                    </w:p>
                    <w:p w14:paraId="4D8843A6" w14:textId="021BF713" w:rsidR="00323E19" w:rsidRPr="002E2B6A" w:rsidRDefault="00323E1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ACA764D" wp14:editId="7E40C1D0">
                <wp:simplePos x="0" y="0"/>
                <wp:positionH relativeFrom="page">
                  <wp:posOffset>600075</wp:posOffset>
                </wp:positionH>
                <wp:positionV relativeFrom="page">
                  <wp:posOffset>7874000</wp:posOffset>
                </wp:positionV>
                <wp:extent cx="3879850" cy="1513840"/>
                <wp:effectExtent l="0" t="0" r="0" b="10160"/>
                <wp:wrapThrough wrapText="bothSides">
                  <wp:wrapPolygon edited="0">
                    <wp:start x="141" y="0"/>
                    <wp:lineTo x="141" y="21383"/>
                    <wp:lineTo x="21353" y="21383"/>
                    <wp:lineTo x="21353" y="0"/>
                    <wp:lineTo x="14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FCFB3" w14:textId="72C2B24B" w:rsidR="00323E19" w:rsidRDefault="00323E19">
                            <w:pP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6A1A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Sport skills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– Rocks Lane Tennis Football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Centre, 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Barnes (</w:t>
                            </w:r>
                            <w:r w:rsidRPr="00EC6104">
                              <w:rPr>
                                <w:rFonts w:ascii="Verdana" w:eastAsia="Times New Roman" w:hAnsi="Verdana" w:cs="Times New Roman"/>
                                <w:sz w:val="20"/>
                                <w:szCs w:val="17"/>
                                <w:shd w:val="clear" w:color="auto" w:fill="FFFFFF"/>
                                <w:lang w:val="en-GB"/>
                              </w:rPr>
                              <w:t>SW13 0DG</w:t>
                            </w:r>
                            <w:r w:rsidRPr="00EC6104">
                              <w:rPr>
                                <w:rFonts w:ascii="Verdana" w:eastAsia="Times New Roman" w:hAnsi="Verdana" w:cs="Times New Roman"/>
                                <w:szCs w:val="20"/>
                                <w:lang w:val="en-GB"/>
                              </w:rPr>
                              <w:t>)</w:t>
                            </w:r>
                            <w:r w:rsidRPr="00EC6104">
                              <w:rPr>
                                <w:rFonts w:ascii="Verdana" w:hAnsi="Verdana"/>
                                <w:sz w:val="28"/>
                                <w:szCs w:val="22"/>
                              </w:rPr>
                              <w:t>,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25 and 27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July from </w:t>
                            </w:r>
                          </w:p>
                          <w:p w14:paraId="0BF50FF5" w14:textId="366546E6" w:rsidR="00323E19" w:rsidRDefault="00323E19">
                            <w:pP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10am-3pm, £20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per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teenager, per </w:t>
                            </w:r>
                            <w:r w:rsidRPr="009C5E75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session.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44CF29" w14:textId="396BC144" w:rsidR="00323E19" w:rsidRPr="004404D4" w:rsidRDefault="00323E19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Please bring a packed lunch.</w:t>
                            </w:r>
                          </w:p>
                          <w:p w14:paraId="1A688AC5" w14:textId="2D078A11" w:rsidR="00323E19" w:rsidRDefault="00323E19">
                            <w:pP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For more information on the venue,</w:t>
                            </w:r>
                          </w:p>
                          <w:p w14:paraId="572B1F51" w14:textId="04AFFF27" w:rsidR="00323E19" w:rsidRDefault="00323E19">
                            <w:pP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visit:</w:t>
                            </w:r>
                          </w:p>
                          <w:p w14:paraId="26140B2D" w14:textId="2C5D3A7F" w:rsidR="00323E19" w:rsidRDefault="00323E19">
                            <w:pP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94907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http://www.rockslane.co.uk/</w:t>
                            </w:r>
                          </w:p>
                          <w:p w14:paraId="3FCC4464" w14:textId="77777777" w:rsidR="00323E19" w:rsidRDefault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764D" id="Text Box 13" o:spid="_x0000_s1028" type="#_x0000_t202" style="position:absolute;margin-left:47.25pt;margin-top:620pt;width:305.5pt;height:119.2pt;z-index:25171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BhKNYCAAAg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" mv:complextextbox="1" filled="f" stroked="f">
                <v:textbox>
                  <w:txbxContent>
                    <w:p w14:paraId="4C1FCFB3" w14:textId="72C2B24B" w:rsidR="00323E19" w:rsidRDefault="00323E19">
                      <w:pP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1D6A1A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Sport skills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– Rocks Lane Tennis Football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Centre, 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Barnes (</w:t>
                      </w:r>
                      <w:r w:rsidRPr="00EC6104">
                        <w:rPr>
                          <w:rFonts w:ascii="Verdana" w:eastAsia="Times New Roman" w:hAnsi="Verdana" w:cs="Times New Roman"/>
                          <w:sz w:val="20"/>
                          <w:szCs w:val="17"/>
                          <w:shd w:val="clear" w:color="auto" w:fill="FFFFFF"/>
                          <w:lang w:val="en-GB"/>
                        </w:rPr>
                        <w:t>SW13 0DG</w:t>
                      </w:r>
                      <w:r w:rsidRPr="00EC6104">
                        <w:rPr>
                          <w:rFonts w:ascii="Verdana" w:eastAsia="Times New Roman" w:hAnsi="Verdana" w:cs="Times New Roman"/>
                          <w:szCs w:val="20"/>
                          <w:lang w:val="en-GB"/>
                        </w:rPr>
                        <w:t>)</w:t>
                      </w:r>
                      <w:r w:rsidRPr="00EC6104">
                        <w:rPr>
                          <w:rFonts w:ascii="Verdana" w:hAnsi="Verdana"/>
                          <w:sz w:val="28"/>
                          <w:szCs w:val="22"/>
                        </w:rPr>
                        <w:t>,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25 and 27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July from </w:t>
                      </w:r>
                    </w:p>
                    <w:p w14:paraId="0BF50FF5" w14:textId="366546E6" w:rsidR="00323E19" w:rsidRDefault="00323E19">
                      <w:pP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10am-3pm, £20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per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teenager, per </w:t>
                      </w:r>
                      <w:r w:rsidRPr="009C5E75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session.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44CF29" w14:textId="396BC144" w:rsidR="00323E19" w:rsidRPr="004404D4" w:rsidRDefault="00323E19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Please bring a packed lunch.</w:t>
                      </w:r>
                    </w:p>
                    <w:p w14:paraId="1A688AC5" w14:textId="2D078A11" w:rsidR="00323E19" w:rsidRDefault="00323E19">
                      <w:pP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For mor</w:t>
                      </w:r>
                      <w:bookmarkStart w:id="1" w:name="_GoBack"/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e information on the venue,</w:t>
                      </w:r>
                    </w:p>
                    <w:p w14:paraId="572B1F51" w14:textId="04AFFF27" w:rsidR="00323E19" w:rsidRDefault="00323E19">
                      <w:pP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visit:</w:t>
                      </w:r>
                    </w:p>
                    <w:p w14:paraId="26140B2D" w14:textId="2C5D3A7F" w:rsidR="00323E19" w:rsidRDefault="00323E19">
                      <w:pP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A94907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http://www.rockslane.co.uk/</w:t>
                      </w:r>
                    </w:p>
                    <w:p w14:paraId="3FCC4464" w14:textId="77777777" w:rsidR="00323E19" w:rsidRDefault="00323E19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AA1A694" wp14:editId="2AD960E1">
                <wp:simplePos x="0" y="0"/>
                <wp:positionH relativeFrom="page">
                  <wp:posOffset>457200</wp:posOffset>
                </wp:positionH>
                <wp:positionV relativeFrom="page">
                  <wp:posOffset>4135120</wp:posOffset>
                </wp:positionV>
                <wp:extent cx="6840220" cy="504825"/>
                <wp:effectExtent l="0" t="0" r="0" b="3175"/>
                <wp:wrapTight wrapText="bothSides">
                  <wp:wrapPolygon edited="0">
                    <wp:start x="0" y="0"/>
                    <wp:lineTo x="0" y="20649"/>
                    <wp:lineTo x="21496" y="20649"/>
                    <wp:lineTo x="21496" y="0"/>
                    <wp:lineTo x="0" y="0"/>
                  </wp:wrapPolygon>
                </wp:wrapTight>
                <wp:docPr id="9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504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pt;margin-top:325.6pt;width:538.6pt;height:39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" fillcolor="#ffae00 [3206]" stroked="f" strokecolor="#b3cfff" strokeweight="1.5pt">
                <v:shadow opacity="42597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A15E5ED" wp14:editId="4D78A9E0">
                <wp:simplePos x="0" y="0"/>
                <wp:positionH relativeFrom="page">
                  <wp:posOffset>457200</wp:posOffset>
                </wp:positionH>
                <wp:positionV relativeFrom="page">
                  <wp:posOffset>3073400</wp:posOffset>
                </wp:positionV>
                <wp:extent cx="6840220" cy="4064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96" y="20250"/>
                    <wp:lineTo x="21496" y="0"/>
                    <wp:lineTo x="0" y="0"/>
                  </wp:wrapPolygon>
                </wp:wrapTight>
                <wp:docPr id="9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406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44D01B" w14:textId="5B61C29C" w:rsidR="00323E19" w:rsidRPr="003343C0" w:rsidRDefault="00323E19" w:rsidP="00A050F9">
                            <w:pPr>
                              <w:pStyle w:val="LeadLine"/>
                              <w:rPr>
                                <w:sz w:val="20"/>
                              </w:rPr>
                            </w:pPr>
                            <w:proofErr w:type="gramStart"/>
                            <w:r w:rsidRPr="003343C0">
                              <w:rPr>
                                <w:sz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</w:rPr>
                              <w:t>eveloping  friendships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3343C0">
                              <w:rPr>
                                <w:sz w:val="20"/>
                              </w:rPr>
                              <w:t xml:space="preserve">through sport - </w:t>
                            </w:r>
                            <w:proofErr w:type="spellStart"/>
                            <w:r w:rsidRPr="003343C0">
                              <w:rPr>
                                <w:sz w:val="20"/>
                              </w:rPr>
                              <w:t>Br</w:t>
                            </w:r>
                            <w:r>
                              <w:rPr>
                                <w:sz w:val="20"/>
                              </w:rPr>
                              <w:t>entford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FC CST and Action-attainment 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36pt;margin-top:242pt;width:538.6pt;height:32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" fillcolor="#4a4a4a [3215]" stroked="f" strokecolor="#b3cfff" strokeweight="1.5pt">
                <v:shadow opacity="42597f" mv:blur="38100f" offset="0,2pt"/>
                <v:textbox inset="14.4pt,7.2pt,14.4pt,7.2pt">
                  <w:txbxContent>
                    <w:p w14:paraId="4244D01B" w14:textId="5B61C29C" w:rsidR="00323E19" w:rsidRPr="003343C0" w:rsidRDefault="00323E19" w:rsidP="00A050F9">
                      <w:pPr>
                        <w:pStyle w:val="LeadLine"/>
                        <w:rPr>
                          <w:sz w:val="20"/>
                        </w:rPr>
                      </w:pPr>
                      <w:proofErr w:type="gramStart"/>
                      <w:r w:rsidRPr="003343C0">
                        <w:rPr>
                          <w:sz w:val="20"/>
                        </w:rPr>
                        <w:t>D</w:t>
                      </w:r>
                      <w:r>
                        <w:rPr>
                          <w:sz w:val="20"/>
                        </w:rPr>
                        <w:t>eveloping  friendships</w:t>
                      </w:r>
                      <w:proofErr w:type="gramEnd"/>
                      <w:r>
                        <w:rPr>
                          <w:sz w:val="20"/>
                        </w:rPr>
                        <w:t xml:space="preserve"> </w:t>
                      </w:r>
                      <w:r w:rsidRPr="003343C0">
                        <w:rPr>
                          <w:sz w:val="20"/>
                        </w:rPr>
                        <w:t xml:space="preserve">through sport - </w:t>
                      </w:r>
                      <w:proofErr w:type="spellStart"/>
                      <w:r w:rsidRPr="003343C0">
                        <w:rPr>
                          <w:sz w:val="20"/>
                        </w:rPr>
                        <w:t>Br</w:t>
                      </w:r>
                      <w:r>
                        <w:rPr>
                          <w:sz w:val="20"/>
                        </w:rPr>
                        <w:t>entford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FC CST and Action-attainment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06E7BB" wp14:editId="17B2A80B">
                <wp:simplePos x="0" y="0"/>
                <wp:positionH relativeFrom="page">
                  <wp:posOffset>457200</wp:posOffset>
                </wp:positionH>
                <wp:positionV relativeFrom="page">
                  <wp:posOffset>3403600</wp:posOffset>
                </wp:positionV>
                <wp:extent cx="6858000" cy="731520"/>
                <wp:effectExtent l="0" t="0" r="0" b="5080"/>
                <wp:wrapTight wrapText="bothSides">
                  <wp:wrapPolygon edited="0">
                    <wp:start x="0" y="0"/>
                    <wp:lineTo x="0" y="21000"/>
                    <wp:lineTo x="21520" y="21000"/>
                    <wp:lineTo x="21520" y="0"/>
                    <wp:lineTo x="0" y="0"/>
                  </wp:wrapPolygon>
                </wp:wrapTight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F9B773" w14:textId="29E8B3ED" w:rsidR="00323E19" w:rsidRDefault="00323E19" w:rsidP="00A050F9">
                            <w:pPr>
                              <w:pStyle w:val="Title"/>
                            </w:pPr>
                            <w:r>
                              <w:t>Fun in the Sun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36pt;margin-top:268pt;width:540pt;height:57.6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" fillcolor="#18348a [3204]" stroked="f" strokecolor="#b3cfff" strokeweight="1.5pt">
                <v:shadow opacity="42597f" mv:blur="38100f" offset="0,2pt"/>
                <v:textbox inset=",0,,0">
                  <w:txbxContent>
                    <w:p w14:paraId="45F9B773" w14:textId="29E8B3ED" w:rsidR="00323E19" w:rsidRDefault="00323E19" w:rsidP="00A050F9">
                      <w:pPr>
                        <w:pStyle w:val="Title"/>
                      </w:pPr>
                      <w:r>
                        <w:t>Fun in the Sun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F53CA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E72D5B" wp14:editId="62C37B7E">
                <wp:simplePos x="0" y="0"/>
                <wp:positionH relativeFrom="page">
                  <wp:posOffset>4741545</wp:posOffset>
                </wp:positionH>
                <wp:positionV relativeFrom="page">
                  <wp:posOffset>4700905</wp:posOffset>
                </wp:positionV>
                <wp:extent cx="2555875" cy="4900295"/>
                <wp:effectExtent l="0" t="0" r="0" b="1905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490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5AC819" w14:textId="017A490A" w:rsidR="00323E19" w:rsidRDefault="00323E19" w:rsidP="00A050F9">
                            <w:pPr>
                              <w:pStyle w:val="Boxheading-larg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Fun in the Sun</w:t>
                            </w:r>
                          </w:p>
                          <w:p w14:paraId="4B50A42D" w14:textId="6FB73E3E" w:rsidR="00323E19" w:rsidRDefault="00323E19" w:rsidP="00A050F9">
                            <w:pPr>
                              <w:pStyle w:val="Boxheading-larg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Feedback</w:t>
                            </w:r>
                          </w:p>
                          <w:p w14:paraId="258F814E" w14:textId="7B2E8409" w:rsidR="00323E19" w:rsidRPr="003E293D" w:rsidRDefault="00323E19" w:rsidP="003E293D">
                            <w:pPr>
                              <w:pStyle w:val="Boxheading-larg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From teenagers:</w:t>
                            </w:r>
                          </w:p>
                          <w:p w14:paraId="0D56980F" w14:textId="77777777" w:rsidR="00323E19" w:rsidRDefault="00323E19" w:rsidP="00C71104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7507E28C" w14:textId="77777777" w:rsidR="00323E19" w:rsidRPr="003E293D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</w:pPr>
                            <w:r w:rsidRPr="003E293D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>“I thought it</w:t>
                            </w:r>
                            <w:bookmarkStart w:id="0" w:name="_GoBack"/>
                            <w:bookmarkEnd w:id="0"/>
                            <w:r w:rsidRPr="003E293D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 xml:space="preserve"> was just perfect”</w:t>
                            </w:r>
                          </w:p>
                          <w:p w14:paraId="4A8B0CF8" w14:textId="77777777" w:rsidR="00323E19" w:rsidRPr="003E293D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537D6687" w14:textId="77777777" w:rsidR="00323E19" w:rsidRPr="003E293D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3E293D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"It’s great to be able to meet up for sports groups in the holidays"</w:t>
                            </w:r>
                          </w:p>
                          <w:p w14:paraId="0CD31A1E" w14:textId="77777777" w:rsidR="00323E19" w:rsidRPr="003E293D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199DB8E8" w14:textId="77777777" w:rsidR="00323E19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</w:pPr>
                            <w:r w:rsidRPr="003E293D"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  <w:t xml:space="preserve">“I’d like to do more paddle boarding (a lot)” </w:t>
                            </w:r>
                          </w:p>
                          <w:p w14:paraId="5BAD60D6" w14:textId="77777777" w:rsidR="00323E19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428C3605" w14:textId="18013543" w:rsidR="00323E19" w:rsidRDefault="00323E19" w:rsidP="003E293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lang w:val="en-GB"/>
                              </w:rPr>
                            </w:pPr>
                            <w:r w:rsidRPr="003E293D">
                              <w:rPr>
                                <w:rFonts w:asciiTheme="majorHAnsi" w:hAnsiTheme="majorHAnsi"/>
                                <w:color w:val="FFFFFF" w:themeColor="background1"/>
                                <w:lang w:val="en-GB"/>
                              </w:rPr>
                              <w:t xml:space="preserve">From parents: </w:t>
                            </w:r>
                          </w:p>
                          <w:p w14:paraId="0164FDD8" w14:textId="77777777" w:rsidR="00323E19" w:rsidRPr="003E293D" w:rsidRDefault="00323E19" w:rsidP="003E293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44A6B324" w14:textId="77777777" w:rsidR="00323E19" w:rsidRPr="00C71104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C7110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“My daughter enjoyed spending time with other people her age and taking part in fun activities.” </w:t>
                            </w:r>
                          </w:p>
                          <w:p w14:paraId="4A333BE0" w14:textId="77777777" w:rsidR="00323E19" w:rsidRPr="00C71104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2A8CEB60" w14:textId="77777777" w:rsidR="00323E19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C7110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“An extremely worthwhile activity. There is nothing else similar that my son feels comfortable participating in.” </w:t>
                            </w:r>
                          </w:p>
                          <w:p w14:paraId="2568E85B" w14:textId="77777777" w:rsidR="00323E19" w:rsidRPr="003E293D" w:rsidRDefault="00323E19" w:rsidP="003E293D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52CB651C" w14:textId="77777777" w:rsidR="00323E19" w:rsidRPr="004F6243" w:rsidRDefault="00323E19" w:rsidP="003E293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E141F76" w14:textId="77777777" w:rsidR="00323E19" w:rsidRPr="00C71104" w:rsidRDefault="00323E19" w:rsidP="00C71104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0D6045AF" w14:textId="77777777" w:rsidR="00323E19" w:rsidRPr="00352325" w:rsidRDefault="00323E19" w:rsidP="00A050F9">
                            <w:pPr>
                              <w:pStyle w:val="Boxheading-larg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2D5B" id="Text Box 148" o:spid="_x0000_s1031" type="#_x0000_t202" style="position:absolute;margin-left:373.35pt;margin-top:370.15pt;width:201.25pt;height:385.8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" filled="f" stroked="f">
                <v:textbox inset=",0,,0">
                  <w:txbxContent>
                    <w:p w14:paraId="695AC819" w14:textId="017A490A" w:rsidR="00323E19" w:rsidRDefault="00323E19" w:rsidP="00A050F9">
                      <w:pPr>
                        <w:pStyle w:val="Boxheading-larg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Fun in the Sun</w:t>
                      </w:r>
                    </w:p>
                    <w:p w14:paraId="4B50A42D" w14:textId="6FB73E3E" w:rsidR="00323E19" w:rsidRDefault="00323E19" w:rsidP="00A050F9">
                      <w:pPr>
                        <w:pStyle w:val="Boxheading-larg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Feedback</w:t>
                      </w:r>
                    </w:p>
                    <w:p w14:paraId="258F814E" w14:textId="7B2E8409" w:rsidR="00323E19" w:rsidRPr="003E293D" w:rsidRDefault="00323E19" w:rsidP="003E293D">
                      <w:pPr>
                        <w:pStyle w:val="Boxheading-larg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From teenagers:</w:t>
                      </w:r>
                    </w:p>
                    <w:p w14:paraId="0D56980F" w14:textId="77777777" w:rsidR="00323E19" w:rsidRDefault="00323E19" w:rsidP="00C71104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7507E28C" w14:textId="77777777" w:rsidR="00323E19" w:rsidRPr="003E293D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</w:pPr>
                      <w:r w:rsidRPr="003E293D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>“I thought it was just perfect”</w:t>
                      </w:r>
                    </w:p>
                    <w:p w14:paraId="4A8B0CF8" w14:textId="77777777" w:rsidR="00323E19" w:rsidRPr="003E293D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</w:pPr>
                    </w:p>
                    <w:p w14:paraId="537D6687" w14:textId="77777777" w:rsidR="00323E19" w:rsidRPr="003E293D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3E293D">
                        <w:rPr>
                          <w:rFonts w:ascii="Verdana" w:hAnsi="Verdana"/>
                          <w:color w:val="FFFFFF" w:themeColor="background1"/>
                        </w:rPr>
                        <w:t>"It’s great to be able to meet up for sports groups in the holidays"</w:t>
                      </w:r>
                    </w:p>
                    <w:p w14:paraId="0CD31A1E" w14:textId="77777777" w:rsidR="00323E19" w:rsidRPr="003E293D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199DB8E8" w14:textId="77777777" w:rsidR="00323E19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</w:pPr>
                      <w:r w:rsidRPr="003E293D"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  <w:t xml:space="preserve">“I’d like to do more paddle boarding (a lot)” </w:t>
                      </w:r>
                    </w:p>
                    <w:p w14:paraId="5BAD60D6" w14:textId="77777777" w:rsidR="00323E19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  <w:lang w:val="en-GB"/>
                        </w:rPr>
                      </w:pPr>
                    </w:p>
                    <w:p w14:paraId="428C3605" w14:textId="18013543" w:rsidR="00323E19" w:rsidRDefault="00323E19" w:rsidP="003E293D">
                      <w:pPr>
                        <w:rPr>
                          <w:rFonts w:asciiTheme="majorHAnsi" w:hAnsiTheme="majorHAnsi"/>
                          <w:color w:val="FFFFFF" w:themeColor="background1"/>
                          <w:lang w:val="en-GB"/>
                        </w:rPr>
                      </w:pPr>
                      <w:r w:rsidRPr="003E293D">
                        <w:rPr>
                          <w:rFonts w:asciiTheme="majorHAnsi" w:hAnsiTheme="majorHAnsi"/>
                          <w:color w:val="FFFFFF" w:themeColor="background1"/>
                          <w:lang w:val="en-GB"/>
                        </w:rPr>
                        <w:t xml:space="preserve">From parents: </w:t>
                      </w:r>
                    </w:p>
                    <w:p w14:paraId="0164FDD8" w14:textId="77777777" w:rsidR="00323E19" w:rsidRPr="003E293D" w:rsidRDefault="00323E19" w:rsidP="003E293D">
                      <w:pPr>
                        <w:rPr>
                          <w:rFonts w:asciiTheme="majorHAnsi" w:hAnsiTheme="majorHAnsi"/>
                          <w:color w:val="FFFFFF" w:themeColor="background1"/>
                          <w:lang w:val="en-GB"/>
                        </w:rPr>
                      </w:pPr>
                    </w:p>
                    <w:p w14:paraId="44A6B324" w14:textId="77777777" w:rsidR="00323E19" w:rsidRPr="00C71104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C71104">
                        <w:rPr>
                          <w:rFonts w:ascii="Verdana" w:hAnsi="Verdana"/>
                          <w:color w:val="FFFFFF" w:themeColor="background1"/>
                        </w:rPr>
                        <w:t xml:space="preserve">“My daughter enjoyed spending time with other people her age and taking part in fun activities.” </w:t>
                      </w:r>
                    </w:p>
                    <w:p w14:paraId="4A333BE0" w14:textId="77777777" w:rsidR="00323E19" w:rsidRPr="00C71104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2A8CEB60" w14:textId="77777777" w:rsidR="00323E19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C71104">
                        <w:rPr>
                          <w:rFonts w:ascii="Verdana" w:hAnsi="Verdana"/>
                          <w:color w:val="FFFFFF" w:themeColor="background1"/>
                        </w:rPr>
                        <w:t xml:space="preserve">“An extremely worthwhile activity. There is nothing else similar that my son feels comfortable participating in.” </w:t>
                      </w:r>
                    </w:p>
                    <w:p w14:paraId="2568E85B" w14:textId="77777777" w:rsidR="00323E19" w:rsidRPr="003E293D" w:rsidRDefault="00323E19" w:rsidP="003E293D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52CB651C" w14:textId="77777777" w:rsidR="00323E19" w:rsidRPr="004F6243" w:rsidRDefault="00323E19" w:rsidP="003E293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E141F76" w14:textId="77777777" w:rsidR="00323E19" w:rsidRPr="00C71104" w:rsidRDefault="00323E19" w:rsidP="00C71104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0D6045AF" w14:textId="77777777" w:rsidR="00323E19" w:rsidRPr="00352325" w:rsidRDefault="00323E19" w:rsidP="00A050F9">
                      <w:pPr>
                        <w:pStyle w:val="Boxheading-larg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235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26F0BD" wp14:editId="75BA1190">
                <wp:simplePos x="0" y="0"/>
                <wp:positionH relativeFrom="page">
                  <wp:posOffset>548640</wp:posOffset>
                </wp:positionH>
                <wp:positionV relativeFrom="page">
                  <wp:posOffset>7086600</wp:posOffset>
                </wp:positionV>
                <wp:extent cx="4034155" cy="723900"/>
                <wp:effectExtent l="0" t="0" r="4445" b="12700"/>
                <wp:wrapNone/>
                <wp:docPr id="6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55" cy="723900"/>
                        </a:xfrm>
                        <a:prstGeom prst="rect">
                          <a:avLst/>
                        </a:prstGeom>
                        <a:solidFill>
                          <a:srgbClr val="FFAE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B2E534" w14:textId="6EDC1CCF" w:rsidR="00323E19" w:rsidRPr="00302356" w:rsidRDefault="00323E19" w:rsidP="009A07B1">
                            <w:pPr>
                              <w:pStyle w:val="Heading1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302356">
                              <w:rPr>
                                <w:color w:val="FFFFFF" w:themeColor="background1"/>
                                <w:sz w:val="32"/>
                              </w:rPr>
                              <w:t xml:space="preserve">Ball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skills </w:t>
                            </w:r>
                            <w:r w:rsidRPr="00302356">
                              <w:rPr>
                                <w:color w:val="FFFFFF" w:themeColor="background1"/>
                                <w:sz w:val="32"/>
                              </w:rPr>
                              <w:t xml:space="preserve">at Rocks Lane with </w:t>
                            </w:r>
                            <w:proofErr w:type="spellStart"/>
                            <w:r w:rsidRPr="00302356">
                              <w:rPr>
                                <w:color w:val="FFFFFF" w:themeColor="background1"/>
                                <w:sz w:val="32"/>
                              </w:rPr>
                              <w:t>Brentford</w:t>
                            </w:r>
                            <w:proofErr w:type="spellEnd"/>
                            <w:r w:rsidRPr="00302356">
                              <w:rPr>
                                <w:color w:val="FFFFFF" w:themeColor="background1"/>
                                <w:sz w:val="32"/>
                              </w:rPr>
                              <w:t xml:space="preserve"> FC CST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&amp; Act-attain</w:t>
                            </w:r>
                          </w:p>
                          <w:p w14:paraId="3D0FEADC" w14:textId="00A277CE" w:rsidR="00323E19" w:rsidRPr="00302356" w:rsidRDefault="00323E19" w:rsidP="009A07B1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31" type="#_x0000_t202" style="position:absolute;margin-left:43.2pt;margin-top:558pt;width:317.65pt;height:57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" fillcolor="#ffae00" stroked="f">
                <v:textbox inset=",0,,0">
                  <w:txbxContent>
                    <w:p w14:paraId="6FB2E534" w14:textId="6EDC1CCF" w:rsidR="00323E19" w:rsidRPr="00302356" w:rsidRDefault="00323E19" w:rsidP="009A07B1">
                      <w:pPr>
                        <w:pStyle w:val="Heading1"/>
                        <w:rPr>
                          <w:color w:val="FFFFFF" w:themeColor="background1"/>
                          <w:sz w:val="32"/>
                        </w:rPr>
                      </w:pPr>
                      <w:r w:rsidRPr="00302356">
                        <w:rPr>
                          <w:color w:val="FFFFFF" w:themeColor="background1"/>
                          <w:sz w:val="32"/>
                        </w:rPr>
                        <w:t xml:space="preserve">Ball 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skills </w:t>
                      </w:r>
                      <w:r w:rsidRPr="00302356">
                        <w:rPr>
                          <w:color w:val="FFFFFF" w:themeColor="background1"/>
                          <w:sz w:val="32"/>
                        </w:rPr>
                        <w:t xml:space="preserve">at Rocks Lane with </w:t>
                      </w:r>
                      <w:proofErr w:type="spellStart"/>
                      <w:r w:rsidRPr="00302356">
                        <w:rPr>
                          <w:color w:val="FFFFFF" w:themeColor="background1"/>
                          <w:sz w:val="32"/>
                        </w:rPr>
                        <w:t>Brentford</w:t>
                      </w:r>
                      <w:proofErr w:type="spellEnd"/>
                      <w:r w:rsidRPr="00302356">
                        <w:rPr>
                          <w:color w:val="FFFFFF" w:themeColor="background1"/>
                          <w:sz w:val="32"/>
                        </w:rPr>
                        <w:t xml:space="preserve"> FC CST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&amp; Act-attain</w:t>
                      </w:r>
                    </w:p>
                    <w:p w14:paraId="3D0FEADC" w14:textId="00A277CE" w:rsidR="00323E19" w:rsidRPr="00302356" w:rsidRDefault="00323E19" w:rsidP="009A07B1">
                      <w:pPr>
                        <w:pStyle w:val="Heading1"/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0A2C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F5DF85" wp14:editId="46A6779C">
                <wp:simplePos x="0" y="0"/>
                <wp:positionH relativeFrom="page">
                  <wp:posOffset>4741545</wp:posOffset>
                </wp:positionH>
                <wp:positionV relativeFrom="page">
                  <wp:posOffset>4701539</wp:posOffset>
                </wp:positionV>
                <wp:extent cx="2573655" cy="4899209"/>
                <wp:effectExtent l="0" t="0" r="0" b="3175"/>
                <wp:wrapTight wrapText="bothSides">
                  <wp:wrapPolygon edited="0">
                    <wp:start x="0" y="0"/>
                    <wp:lineTo x="0" y="21502"/>
                    <wp:lineTo x="21318" y="21502"/>
                    <wp:lineTo x="21318" y="0"/>
                    <wp:lineTo x="0" y="0"/>
                  </wp:wrapPolygon>
                </wp:wrapTight>
                <wp:docPr id="9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489920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373.35pt;margin-top:370.2pt;width:202.65pt;height:385.7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" fillcolor="#5870bb [3205]" stroked="f" strokecolor="#b3cfff" strokeweight="1.5pt">
                <v:shadow opacity="42597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35232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2152A0" wp14:editId="77CAE986">
                <wp:simplePos x="0" y="0"/>
                <wp:positionH relativeFrom="page">
                  <wp:posOffset>3264535</wp:posOffset>
                </wp:positionH>
                <wp:positionV relativeFrom="page">
                  <wp:posOffset>8181340</wp:posOffset>
                </wp:positionV>
                <wp:extent cx="1930400" cy="1206500"/>
                <wp:effectExtent l="0" t="0" r="0" b="12700"/>
                <wp:wrapTopAndBottom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AAC5D" w14:textId="38008D28" w:rsidR="00323E19" w:rsidRPr="00D815E0" w:rsidRDefault="00323E1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Participant quote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" o:spid="_x0000_s1032" type="#_x0000_t202" style="position:absolute;margin-left:257.05pt;margin-top:644.2pt;width:152pt;height:9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" mv:complextextbox="1" filled="f" stroked="f">
                <v:textbox>
                  <w:txbxContent>
                    <w:p w14:paraId="60EAAC5D" w14:textId="38008D28" w:rsidR="00323E19" w:rsidRPr="00D815E0" w:rsidRDefault="00323E1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Participant quote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523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4859BE7" wp14:editId="34476F24">
                <wp:simplePos x="0" y="0"/>
                <wp:positionH relativeFrom="page">
                  <wp:posOffset>640080</wp:posOffset>
                </wp:positionH>
                <wp:positionV relativeFrom="page">
                  <wp:posOffset>4246880</wp:posOffset>
                </wp:positionV>
                <wp:extent cx="4950460" cy="378460"/>
                <wp:effectExtent l="0" t="0" r="2540" b="2540"/>
                <wp:wrapTight wrapText="bothSides">
                  <wp:wrapPolygon edited="0">
                    <wp:start x="0" y="0"/>
                    <wp:lineTo x="0" y="20295"/>
                    <wp:lineTo x="21500" y="20295"/>
                    <wp:lineTo x="21500" y="0"/>
                    <wp:lineTo x="0" y="0"/>
                  </wp:wrapPolygon>
                </wp:wrapTight>
                <wp:docPr id="9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FDFD10" w14:textId="70EEEEA3" w:rsidR="00323E19" w:rsidRPr="00352325" w:rsidRDefault="00323E19" w:rsidP="00352325">
                            <w:pPr>
                              <w:pStyle w:val="Subtitle"/>
                              <w:rPr>
                                <w:sz w:val="36"/>
                              </w:rPr>
                            </w:pPr>
                            <w:r w:rsidRPr="00352325">
                              <w:rPr>
                                <w:sz w:val="36"/>
                              </w:rPr>
                              <w:t>Summer sports activities for teenagers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50.4pt;margin-top:334.4pt;width:389.8pt;height:29.8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0,0,0,0">
                  <w:txbxContent>
                    <w:p w14:paraId="76FDFD10" w14:textId="70EEEEA3" w:rsidR="00323E19" w:rsidRPr="00352325" w:rsidRDefault="00323E19" w:rsidP="00352325">
                      <w:pPr>
                        <w:pStyle w:val="Subtitle"/>
                        <w:rPr>
                          <w:sz w:val="36"/>
                        </w:rPr>
                      </w:pPr>
                      <w:r w:rsidRPr="00352325">
                        <w:rPr>
                          <w:sz w:val="36"/>
                        </w:rPr>
                        <w:t>Summer sports activities for teenagers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2325">
        <w:rPr>
          <w:noProof/>
        </w:rPr>
        <w:drawing>
          <wp:anchor distT="0" distB="0" distL="114300" distR="114300" simplePos="0" relativeHeight="251689472" behindDoc="0" locked="0" layoutInCell="1" allowOverlap="1" wp14:anchorId="480E86EC" wp14:editId="47F30EF5">
            <wp:simplePos x="0" y="0"/>
            <wp:positionH relativeFrom="page">
              <wp:posOffset>3264535</wp:posOffset>
            </wp:positionH>
            <wp:positionV relativeFrom="page">
              <wp:posOffset>8046720</wp:posOffset>
            </wp:positionV>
            <wp:extent cx="1385570" cy="1478280"/>
            <wp:effectExtent l="0" t="0" r="11430" b="0"/>
            <wp:wrapTight wrapText="right">
              <wp:wrapPolygon edited="0">
                <wp:start x="10295" y="0"/>
                <wp:lineTo x="7127" y="1113"/>
                <wp:lineTo x="792" y="4825"/>
                <wp:lineTo x="0" y="12990"/>
                <wp:lineTo x="3564" y="18557"/>
                <wp:lineTo x="8711" y="20784"/>
                <wp:lineTo x="9899" y="21155"/>
                <wp:lineTo x="12671" y="21155"/>
                <wp:lineTo x="14255" y="20784"/>
                <wp:lineTo x="18610" y="18928"/>
                <wp:lineTo x="18610" y="18557"/>
                <wp:lineTo x="21382" y="15216"/>
                <wp:lineTo x="21382" y="4825"/>
                <wp:lineTo x="15839" y="1113"/>
                <wp:lineTo x="12671" y="0"/>
                <wp:lineTo x="10295" y="0"/>
              </wp:wrapPolygon>
            </wp:wrapTight>
            <wp:docPr id="858" name="Picture 858" descr="::nfc5:42-1819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58" descr="::nfc5:42-181946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641" t="19186" r="17803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B2">
        <w:rPr>
          <w:noProof/>
        </w:rPr>
        <w:drawing>
          <wp:anchor distT="0" distB="0" distL="114300" distR="114300" simplePos="0" relativeHeight="251708928" behindDoc="0" locked="0" layoutInCell="1" allowOverlap="1" wp14:anchorId="5E91042B" wp14:editId="01852C35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260600" cy="714026"/>
            <wp:effectExtent l="0" t="0" r="0" b="0"/>
            <wp:wrapThrough wrapText="bothSides">
              <wp:wrapPolygon edited="0">
                <wp:start x="5825" y="769"/>
                <wp:lineTo x="4611" y="2306"/>
                <wp:lineTo x="1942" y="10762"/>
                <wp:lineTo x="971" y="19986"/>
                <wp:lineTo x="1213" y="20754"/>
                <wp:lineTo x="17474" y="20754"/>
                <wp:lineTo x="20872" y="20754"/>
                <wp:lineTo x="21357" y="19986"/>
                <wp:lineTo x="20872" y="12299"/>
                <wp:lineTo x="7281" y="769"/>
                <wp:lineTo x="5825" y="76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-a logo4 use over backgrounds.gif"/>
                    <pic:cNvPicPr/>
                  </pic:nvPicPr>
                  <pic:blipFill rotWithShape="1"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1"/>
                    <a:stretch/>
                  </pic:blipFill>
                  <pic:spPr bwMode="auto">
                    <a:xfrm>
                      <a:off x="0" y="0"/>
                      <a:ext cx="2260890" cy="71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3C0">
        <w:rPr>
          <w:noProof/>
        </w:rPr>
        <w:drawing>
          <wp:anchor distT="0" distB="0" distL="114300" distR="114300" simplePos="0" relativeHeight="251702784" behindDoc="0" locked="0" layoutInCell="1" allowOverlap="1" wp14:anchorId="7CE1DDF8" wp14:editId="0D46324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40220" cy="2616200"/>
            <wp:effectExtent l="0" t="0" r="0" b="0"/>
            <wp:wrapTopAndBottom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2" b="7888"/>
                    <a:stretch/>
                  </pic:blipFill>
                  <pic:spPr bwMode="auto">
                    <a:xfrm>
                      <a:off x="0" y="0"/>
                      <a:ext cx="68402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B5">
        <w:br w:type="page"/>
      </w:r>
      <w:r w:rsidR="00CA6F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FFC6028" wp14:editId="0E297CCE">
                <wp:simplePos x="0" y="0"/>
                <wp:positionH relativeFrom="page">
                  <wp:posOffset>1117600</wp:posOffset>
                </wp:positionH>
                <wp:positionV relativeFrom="page">
                  <wp:posOffset>3888740</wp:posOffset>
                </wp:positionV>
                <wp:extent cx="2437765" cy="1141730"/>
                <wp:effectExtent l="0" t="0" r="0" b="1270"/>
                <wp:wrapThrough wrapText="bothSides">
                  <wp:wrapPolygon edited="0">
                    <wp:start x="225" y="0"/>
                    <wp:lineTo x="225" y="21143"/>
                    <wp:lineTo x="21156" y="21143"/>
                    <wp:lineTo x="21156" y="0"/>
                    <wp:lineTo x="22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7720C3" w14:textId="6E02D326" w:rsidR="00323E19" w:rsidRPr="00EE6723" w:rsidRDefault="00323E19">
                            <w:pPr>
                              <w:rPr>
                                <w:rFonts w:ascii="Verdana" w:hAnsi="Verdana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Register your interest in activities now, places book fast. Either email or telephone Action-attainment. We will discuss your teenager’s needs and send you an application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6028" id="Text Box 9" o:spid="_x0000_s1036" type="#_x0000_t202" style="position:absolute;margin-left:88pt;margin-top:306.2pt;width:191.95pt;height:89.9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" mv:complextextbox="1" filled="f" stroked="f">
                <v:textbox>
                  <w:txbxContent>
                    <w:p w14:paraId="1C7720C3" w14:textId="6E02D326" w:rsidR="00323E19" w:rsidRPr="00EE6723" w:rsidRDefault="00323E19">
                      <w:pPr>
                        <w:rPr>
                          <w:rFonts w:ascii="Verdana" w:hAnsi="Verdana"/>
                          <w:noProof/>
                          <w:color w:val="FFFFFF" w:themeColor="background1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Register your interest in activities now, places book fast. Either email or telephone Action-attainment. We will discuss your teenager’s needs and send you an application form.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6FA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D39576" wp14:editId="6713A4BF">
                <wp:simplePos x="0" y="0"/>
                <wp:positionH relativeFrom="page">
                  <wp:posOffset>1117600</wp:posOffset>
                </wp:positionH>
                <wp:positionV relativeFrom="page">
                  <wp:posOffset>5717540</wp:posOffset>
                </wp:positionV>
                <wp:extent cx="2157730" cy="766717"/>
                <wp:effectExtent l="0" t="0" r="0" b="20955"/>
                <wp:wrapThrough wrapText="bothSides">
                  <wp:wrapPolygon edited="0">
                    <wp:start x="254" y="0"/>
                    <wp:lineTo x="254" y="21475"/>
                    <wp:lineTo x="21104" y="21475"/>
                    <wp:lineTo x="21104" y="0"/>
                    <wp:lineTo x="254" y="0"/>
                  </wp:wrapPolygon>
                </wp:wrapThrough>
                <wp:docPr id="2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766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B2D22" w14:textId="1D02B905" w:rsidR="00323E19" w:rsidRPr="00EE6723" w:rsidRDefault="00323E19" w:rsidP="00B7202F">
                            <w:pPr>
                              <w:pStyle w:val="BoxText-Left"/>
                              <w:spacing w:line="240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Places will be confirmed with</w:t>
                            </w:r>
                            <w:r w:rsidR="008B7B3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your joining documents from 26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 </w:t>
                            </w:r>
                            <w:proofErr w:type="gramStart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June  onwards</w:t>
                            </w:r>
                            <w:proofErr w:type="gramEnd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9576" id="Text Box 364" o:spid="_x0000_s1037" type="#_x0000_t202" style="position:absolute;margin-left:88pt;margin-top:450.2pt;width:169.9pt;height:60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" mv:complextextbox="1" filled="f" stroked="f">
                <v:textbox inset=",0,,0">
                  <w:txbxContent>
                    <w:p w14:paraId="5B2B2D22" w14:textId="1D02B905" w:rsidR="00323E19" w:rsidRPr="00EE6723" w:rsidRDefault="00323E19" w:rsidP="00B7202F">
                      <w:pPr>
                        <w:pStyle w:val="BoxText-Left"/>
                        <w:spacing w:line="240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Places will be confirmed with</w:t>
                      </w:r>
                      <w:r w:rsidR="008B7B38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your joining documents from 26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 </w:t>
                      </w:r>
                      <w:proofErr w:type="gramStart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June  onwards</w:t>
                      </w:r>
                      <w:proofErr w:type="gramEnd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3E19">
        <w:rPr>
          <w:noProof/>
        </w:rPr>
        <w:drawing>
          <wp:anchor distT="0" distB="0" distL="114300" distR="114300" simplePos="0" relativeHeight="251721216" behindDoc="0" locked="0" layoutInCell="1" allowOverlap="1" wp14:anchorId="4FCEA2E7" wp14:editId="37456C67">
            <wp:simplePos x="0" y="0"/>
            <wp:positionH relativeFrom="page">
              <wp:posOffset>3874770</wp:posOffset>
            </wp:positionH>
            <wp:positionV relativeFrom="page">
              <wp:posOffset>5842000</wp:posOffset>
            </wp:positionV>
            <wp:extent cx="3470275" cy="2226945"/>
            <wp:effectExtent l="0" t="0" r="9525" b="8255"/>
            <wp:wrapThrough wrapText="bothSides">
              <wp:wrapPolygon edited="0">
                <wp:start x="0" y="0"/>
                <wp:lineTo x="0" y="21434"/>
                <wp:lineTo x="21501" y="21434"/>
                <wp:lineTo x="215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S SHGC junior gol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3" t="-844" r="-370" b="17796"/>
                    <a:stretch/>
                  </pic:blipFill>
                  <pic:spPr bwMode="auto">
                    <a:xfrm>
                      <a:off x="0" y="0"/>
                      <a:ext cx="3470275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1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B6E5767" wp14:editId="1ABEB342">
                <wp:simplePos x="0" y="0"/>
                <wp:positionH relativeFrom="page">
                  <wp:posOffset>3875405</wp:posOffset>
                </wp:positionH>
                <wp:positionV relativeFrom="page">
                  <wp:posOffset>3517900</wp:posOffset>
                </wp:positionV>
                <wp:extent cx="3430270" cy="2324100"/>
                <wp:effectExtent l="0" t="0" r="0" b="12700"/>
                <wp:wrapThrough wrapText="bothSides">
                  <wp:wrapPolygon edited="0">
                    <wp:start x="0" y="0"/>
                    <wp:lineTo x="0" y="21482"/>
                    <wp:lineTo x="21432" y="21482"/>
                    <wp:lineTo x="21432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2324100"/>
                        </a:xfrm>
                        <a:prstGeom prst="rect">
                          <a:avLst/>
                        </a:prstGeom>
                        <a:solidFill>
                          <a:srgbClr val="5870BB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0D95C" w14:textId="43E920F4" w:rsidR="00323E19" w:rsidRDefault="00323E1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  <w:t>Introducing golfing skills</w:t>
                            </w:r>
                          </w:p>
                          <w:p w14:paraId="05EFA618" w14:textId="79BBB690" w:rsidR="00323E19" w:rsidRPr="00EE6723" w:rsidRDefault="00323E1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We have six places for teenagers to have an introduction to golf with the professional coach at Strawberry Hill Golf Club on </w:t>
                            </w:r>
                            <w:r w:rsid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B30554" w:rsidRP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August</w:t>
                            </w:r>
                            <w:r w:rsidR="008E421A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from 2-4pm. Supported by </w:t>
                            </w:r>
                            <w:r w:rsidRPr="00EE6723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A-a and BFCCST participants will learn the language of golf, have putting and driving practice,</w:t>
                            </w:r>
                            <w:r w:rsidR="0071161D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visit the 9-</w:t>
                            </w:r>
                            <w:r w:rsidRPr="00EE6723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hole course.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On </w:t>
                            </w:r>
                            <w:proofErr w:type="gramStart"/>
                            <w:r w:rsid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B30554" w:rsidRP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B30554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Au</w:t>
                            </w:r>
                            <w:r w:rsidR="001B0612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gust</w:t>
                            </w:r>
                            <w:proofErr w:type="gramEnd"/>
                            <w:r w:rsidR="001B0612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the group will meet at 11.0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0 at Dukes Meadows Driving Range at and go on to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Palewell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Pitch and Putt course to extend their skills,</w:t>
                            </w:r>
                            <w:r w:rsidR="001B0612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finishing at 4.0</w:t>
                            </w:r>
                            <w:r w:rsidR="00F0794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0. Full details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2"/>
                              </w:rPr>
                              <w:t>on application.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5767" id="Text Box 1" o:spid="_x0000_s1038" type="#_x0000_t202" style="position:absolute;margin-left:305.15pt;margin-top:277pt;width:270.1pt;height:183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" mv:complextextbox="1" fillcolor="#5870bb" stroked="f">
                <v:textbox>
                  <w:txbxContent>
                    <w:p w14:paraId="5800D95C" w14:textId="43E920F4" w:rsidR="00323E19" w:rsidRDefault="00323E19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  <w:t>Introducing golfing skills</w:t>
                      </w:r>
                    </w:p>
                    <w:p w14:paraId="05EFA618" w14:textId="79BBB690" w:rsidR="00323E19" w:rsidRPr="00EE6723" w:rsidRDefault="00323E19">
                      <w:pP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We have six places for teenagers to have an introduction to golf with the professional coach at Strawberry Hill Golf Club on </w:t>
                      </w:r>
                      <w:r w:rsid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B30554" w:rsidRP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August</w:t>
                      </w:r>
                      <w:r w:rsidR="008E421A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from 2-4pm. Supported by </w:t>
                      </w:r>
                      <w:r w:rsidRPr="00EE6723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A-a and BFCCST participants will learn the language of golf, have putting and driving practice,</w:t>
                      </w:r>
                      <w:r w:rsidR="0071161D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and visit the 9-</w:t>
                      </w:r>
                      <w:r w:rsidRPr="00EE6723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hole course.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On </w:t>
                      </w:r>
                      <w:proofErr w:type="gramStart"/>
                      <w:r w:rsid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B30554" w:rsidRP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B30554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Au</w:t>
                      </w:r>
                      <w:r w:rsidR="001B0612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gust</w:t>
                      </w:r>
                      <w:proofErr w:type="gramEnd"/>
                      <w:r w:rsidR="001B0612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the group will meet at 11.0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0 at Dukes Meadows Driving Range at and go on to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Palewell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Pitch and Putt course to extend their skills,</w:t>
                      </w:r>
                      <w:r w:rsidR="001B0612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 finishing at 4.0</w:t>
                      </w:r>
                      <w:r w:rsidR="00F07948"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 xml:space="preserve">0. Full details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2"/>
                          <w:szCs w:val="22"/>
                        </w:rPr>
                        <w:t>on application.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A83F016" wp14:editId="491138FB">
                <wp:simplePos x="0" y="0"/>
                <wp:positionH relativeFrom="page">
                  <wp:posOffset>3874770</wp:posOffset>
                </wp:positionH>
                <wp:positionV relativeFrom="page">
                  <wp:posOffset>548640</wp:posOffset>
                </wp:positionV>
                <wp:extent cx="3430905" cy="1064260"/>
                <wp:effectExtent l="0" t="0" r="0" b="2540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06426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D43ED1" w14:textId="066F1BD5" w:rsidR="00323E19" w:rsidRPr="000279DA" w:rsidRDefault="00323E19" w:rsidP="00A050F9">
                            <w:pPr>
                              <w:pStyle w:val="Heading1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279DA">
                              <w:rPr>
                                <w:color w:val="FFFFFF" w:themeColor="background1"/>
                                <w:sz w:val="36"/>
                              </w:rPr>
                              <w:t>Kayaking and paddle boarding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 for young people aged 12+</w:t>
                            </w:r>
                          </w:p>
                          <w:p w14:paraId="7ED17A37" w14:textId="454A7B6D" w:rsidR="00323E19" w:rsidRPr="000279DA" w:rsidRDefault="00323E19" w:rsidP="00A050F9">
                            <w:pPr>
                              <w:pStyle w:val="Heading1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0279DA">
                              <w:rPr>
                                <w:color w:val="FFFFFF" w:themeColor="background1"/>
                                <w:sz w:val="36"/>
                              </w:rPr>
                              <w:t xml:space="preserve">12 +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05.1pt;margin-top:43.2pt;width:270.15pt;height:83.8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" fillcolor="#ffae00 [3206]" stroked="f">
                <v:textbox inset=",0,,0">
                  <w:txbxContent>
                    <w:p w14:paraId="2FD43ED1" w14:textId="066F1BD5" w:rsidR="00323E19" w:rsidRPr="000279DA" w:rsidRDefault="00323E19" w:rsidP="00A050F9">
                      <w:pPr>
                        <w:pStyle w:val="Heading1"/>
                        <w:rPr>
                          <w:color w:val="FFFFFF" w:themeColor="background1"/>
                          <w:sz w:val="36"/>
                        </w:rPr>
                      </w:pPr>
                      <w:r w:rsidRPr="000279DA">
                        <w:rPr>
                          <w:color w:val="FFFFFF" w:themeColor="background1"/>
                          <w:sz w:val="36"/>
                        </w:rPr>
                        <w:t>Kayaking and paddle boarding</w:t>
                      </w:r>
                      <w:r>
                        <w:rPr>
                          <w:color w:val="FFFFFF" w:themeColor="background1"/>
                          <w:sz w:val="36"/>
                        </w:rPr>
                        <w:t xml:space="preserve"> for young people aged 12+</w:t>
                      </w:r>
                    </w:p>
                    <w:p w14:paraId="7ED17A37" w14:textId="454A7B6D" w:rsidR="00323E19" w:rsidRPr="000279DA" w:rsidRDefault="00323E19" w:rsidP="00A050F9">
                      <w:pPr>
                        <w:pStyle w:val="Heading1"/>
                        <w:rPr>
                          <w:color w:val="FFFFFF" w:themeColor="background1"/>
                          <w:sz w:val="36"/>
                        </w:rPr>
                      </w:pPr>
                      <w:r w:rsidRPr="000279DA">
                        <w:rPr>
                          <w:color w:val="FFFFFF" w:themeColor="background1"/>
                          <w:sz w:val="36"/>
                        </w:rPr>
                        <w:t xml:space="preserve">12 +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93D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633291" wp14:editId="0DE5761C">
                <wp:simplePos x="0" y="0"/>
                <wp:positionH relativeFrom="page">
                  <wp:posOffset>3875405</wp:posOffset>
                </wp:positionH>
                <wp:positionV relativeFrom="page">
                  <wp:posOffset>1688465</wp:posOffset>
                </wp:positionV>
                <wp:extent cx="3430905" cy="2017395"/>
                <wp:effectExtent l="0" t="0" r="0" b="0"/>
                <wp:wrapThrough wrapText="bothSides">
                  <wp:wrapPolygon edited="0">
                    <wp:start x="160" y="0"/>
                    <wp:lineTo x="160" y="21212"/>
                    <wp:lineTo x="21268" y="21212"/>
                    <wp:lineTo x="21268" y="0"/>
                    <wp:lineTo x="160" y="0"/>
                  </wp:wrapPolygon>
                </wp:wrapThrough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6E354F" w14:textId="721A578C" w:rsidR="00323E19" w:rsidRPr="00EC6104" w:rsidRDefault="00323E19" w:rsidP="0035232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25" w:lineRule="atLeast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01054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Brentford Canal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2pm-4pm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; Paddleboards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th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and 2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July; Kayaks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Pr="003E293D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July; £20, per session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There is flexibility for individual choice of kayaks over paddleboards on 2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323E19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and 2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Pr="00323E19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July. Please discuss with A-a.</w:t>
                            </w:r>
                          </w:p>
                          <w:p w14:paraId="64C7E26C" w14:textId="1C79102C" w:rsidR="00323E19" w:rsidRPr="00EC6104" w:rsidRDefault="00323E19" w:rsidP="00C72ED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F94B623" w14:textId="6989058B" w:rsidR="00323E19" w:rsidRPr="00EC6104" w:rsidRDefault="00323E19" w:rsidP="0035232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25" w:lineRule="atLeast"/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C6104"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Family Kayaking,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Brentford Canal, 23</w:t>
                            </w:r>
                            <w:r w:rsidR="008E421A" w:rsidRP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8E421A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July, 10am-2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pm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>cost is £30</w:t>
                            </w:r>
                            <w:r w:rsidRPr="00EC6104">
                              <w:rPr>
                                <w:rFonts w:ascii="Verdana" w:hAnsi="Verdana"/>
                                <w:color w:val="000000"/>
                                <w:sz w:val="22"/>
                                <w:szCs w:val="22"/>
                              </w:rPr>
                              <w:t xml:space="preserve"> per person. </w:t>
                            </w:r>
                          </w:p>
                          <w:p w14:paraId="7E0002EB" w14:textId="77777777" w:rsidR="00323E19" w:rsidRPr="00EC6104" w:rsidRDefault="00323E19" w:rsidP="00C72ED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3291" id="Text Box 918" o:spid="_x0000_s1040" type="#_x0000_t202" style="position:absolute;margin-left:305.15pt;margin-top:132.95pt;width:270.15pt;height:158.8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mnUYwCAAAg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" mv:complextextbox="1" filled="f" stroked="f">
                <v:textbox>
                  <w:txbxContent>
                    <w:p w14:paraId="6B6E354F" w14:textId="721A578C" w:rsidR="00323E19" w:rsidRPr="00EC6104" w:rsidRDefault="00323E19" w:rsidP="0035232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25" w:lineRule="atLeast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601054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Brentford Canal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: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2pm-4pm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; Paddleboards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th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and 2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8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July; Kayaks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2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6</w:t>
                      </w:r>
                      <w:r w:rsidRPr="003E293D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July; £20, per session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There is flexibility for individual choice of kayaks over paddleboards on 2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323E19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and 2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6</w:t>
                      </w:r>
                      <w:r w:rsidRPr="00323E19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July. Please discuss with A-a.</w:t>
                      </w:r>
                    </w:p>
                    <w:p w14:paraId="64C7E26C" w14:textId="1C79102C" w:rsidR="00323E19" w:rsidRPr="00EC6104" w:rsidRDefault="00323E19" w:rsidP="00C72ED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F94B623" w14:textId="6989058B" w:rsidR="00323E19" w:rsidRPr="00EC6104" w:rsidRDefault="00323E19" w:rsidP="00352325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25" w:lineRule="atLeast"/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</w:pPr>
                      <w:r w:rsidRPr="00EC6104"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>Family Kayaking,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Brentford Canal, 23</w:t>
                      </w:r>
                      <w:r w:rsidR="008E421A" w:rsidRP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8E421A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July, 10am-2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pm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>cost is £30</w:t>
                      </w:r>
                      <w:r w:rsidRPr="00EC6104">
                        <w:rPr>
                          <w:rFonts w:ascii="Verdana" w:hAnsi="Verdana"/>
                          <w:color w:val="000000"/>
                          <w:sz w:val="22"/>
                          <w:szCs w:val="22"/>
                        </w:rPr>
                        <w:t xml:space="preserve"> per person. </w:t>
                      </w:r>
                    </w:p>
                    <w:p w14:paraId="7E0002EB" w14:textId="77777777" w:rsidR="00323E19" w:rsidRPr="00EC6104" w:rsidRDefault="00323E19" w:rsidP="00C72ED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35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95DA80" wp14:editId="1EB04CF9">
                <wp:simplePos x="0" y="0"/>
                <wp:positionH relativeFrom="page">
                  <wp:posOffset>640080</wp:posOffset>
                </wp:positionH>
                <wp:positionV relativeFrom="page">
                  <wp:posOffset>3011805</wp:posOffset>
                </wp:positionV>
                <wp:extent cx="3017520" cy="810895"/>
                <wp:effectExtent l="0" t="0" r="0" b="1905"/>
                <wp:wrapThrough wrapText="bothSides">
                  <wp:wrapPolygon edited="0">
                    <wp:start x="182" y="0"/>
                    <wp:lineTo x="182" y="20974"/>
                    <wp:lineTo x="21273" y="20974"/>
                    <wp:lineTo x="21273" y="0"/>
                    <wp:lineTo x="182" y="0"/>
                  </wp:wrapPolygon>
                </wp:wrapThrough>
                <wp:docPr id="1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1812A" w14:textId="4C0FDBA2" w:rsidR="00323E19" w:rsidRPr="009E2A28" w:rsidRDefault="00323E19" w:rsidP="00A050F9">
                            <w:pPr>
                              <w:pStyle w:val="Boxheading-medium"/>
                            </w:pPr>
                            <w:r>
                              <w:t>Applications for Fun in the Sun: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9" type="#_x0000_t202" style="position:absolute;margin-left:50.4pt;margin-top:237.15pt;width:237.6pt;height:63.8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4FE1812A" w14:textId="4C0FDBA2" w:rsidR="00323E19" w:rsidRPr="009E2A28" w:rsidRDefault="00323E19" w:rsidP="00A050F9">
                      <w:pPr>
                        <w:pStyle w:val="Boxheading-medium"/>
                      </w:pPr>
                      <w:r>
                        <w:t>Applications for Fun in the Sun: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624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06F9DEC" wp14:editId="00E99A47">
                <wp:simplePos x="0" y="0"/>
                <wp:positionH relativeFrom="page">
                  <wp:posOffset>3886199</wp:posOffset>
                </wp:positionH>
                <wp:positionV relativeFrom="page">
                  <wp:posOffset>3706495</wp:posOffset>
                </wp:positionV>
                <wp:extent cx="3278505" cy="2032635"/>
                <wp:effectExtent l="0" t="0" r="0" b="0"/>
                <wp:wrapThrough wrapText="bothSides">
                  <wp:wrapPolygon edited="0">
                    <wp:start x="167" y="0"/>
                    <wp:lineTo x="167" y="21323"/>
                    <wp:lineTo x="21253" y="21323"/>
                    <wp:lineTo x="21253" y="0"/>
                    <wp:lineTo x="16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505" cy="203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B27B" w14:textId="77777777" w:rsidR="00323E19" w:rsidRDefault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306pt;margin-top:291.85pt;width:258.15pt;height:160.0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" mv:complextextbox="1" filled="f" stroked="f">
                <v:textbox>
                  <w:txbxContent>
                    <w:p w14:paraId="35EEB27B" w14:textId="77777777" w:rsidR="00323E19" w:rsidRDefault="00323E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C610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A09096" wp14:editId="62B666F1">
                <wp:simplePos x="0" y="0"/>
                <wp:positionH relativeFrom="page">
                  <wp:posOffset>1118870</wp:posOffset>
                </wp:positionH>
                <wp:positionV relativeFrom="page">
                  <wp:posOffset>6478270</wp:posOffset>
                </wp:positionV>
                <wp:extent cx="2157730" cy="1205230"/>
                <wp:effectExtent l="0" t="0" r="0" b="13970"/>
                <wp:wrapThrough wrapText="bothSides">
                  <wp:wrapPolygon edited="0">
                    <wp:start x="254" y="0"/>
                    <wp:lineTo x="254" y="21395"/>
                    <wp:lineTo x="21104" y="21395"/>
                    <wp:lineTo x="21104" y="0"/>
                    <wp:lineTo x="254" y="0"/>
                  </wp:wrapPolygon>
                </wp:wrapThrough>
                <wp:docPr id="2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20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647D48" w14:textId="18AE343B" w:rsidR="00323E19" w:rsidRPr="00EE6723" w:rsidRDefault="00323E19" w:rsidP="00B7202F">
                            <w:pPr>
                              <w:pStyle w:val="BoxText-Left"/>
                              <w:spacing w:line="240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ecure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places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by a </w:t>
                            </w:r>
                            <w:proofErr w:type="spellStart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cheque</w:t>
                            </w:r>
                            <w:proofErr w:type="spellEnd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payable to </w:t>
                            </w:r>
                            <w:proofErr w:type="spellStart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Brentford</w:t>
                            </w:r>
                            <w:proofErr w:type="spellEnd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FCCST and received by A-a by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1</w:t>
                            </w:r>
                            <w:r w:rsidR="00CA6FA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July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Waiting list places </w:t>
                            </w:r>
                            <w:proofErr w:type="gramStart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will  be</w:t>
                            </w:r>
                            <w:proofErr w:type="gramEnd"/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allocated between 1</w:t>
                            </w:r>
                            <w:r w:rsidR="00CA6FA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3</w:t>
                            </w:r>
                            <w:r w:rsidR="00CA6FAE">
                              <w:rPr>
                                <w:rFonts w:ascii="Verdana" w:hAnsi="Verdana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CA6FAE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and 17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th July.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9096" id="Text Box 355" o:spid="_x0000_s1043" type="#_x0000_t202" style="position:absolute;margin-left:88.1pt;margin-top:510.1pt;width:169.9pt;height:94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" mv:complextextbox="1" filled="f" stroked="f">
                <v:textbox inset=",0,,0">
                  <w:txbxContent>
                    <w:p w14:paraId="26647D48" w14:textId="18AE343B" w:rsidR="00323E19" w:rsidRPr="00EE6723" w:rsidRDefault="00323E19" w:rsidP="00B7202F">
                      <w:pPr>
                        <w:pStyle w:val="BoxText-Left"/>
                        <w:spacing w:line="240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ecure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places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by a </w:t>
                      </w:r>
                      <w:proofErr w:type="spellStart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cheque</w:t>
                      </w:r>
                      <w:proofErr w:type="spellEnd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payable to </w:t>
                      </w:r>
                      <w:proofErr w:type="spellStart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Brentford</w:t>
                      </w:r>
                      <w:proofErr w:type="spellEnd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FCCST and received by A-a by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1</w:t>
                      </w:r>
                      <w:r w:rsidR="00CA6FAE">
                        <w:rPr>
                          <w:rFonts w:ascii="Verdana" w:hAnsi="Verdana"/>
                          <w:sz w:val="22"/>
                          <w:szCs w:val="22"/>
                        </w:rPr>
                        <w:t>2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July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Waiting list places </w:t>
                      </w:r>
                      <w:proofErr w:type="gramStart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will  be</w:t>
                      </w:r>
                      <w:proofErr w:type="gramEnd"/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allocated between 1</w:t>
                      </w:r>
                      <w:r w:rsidR="00CA6FAE">
                        <w:rPr>
                          <w:rFonts w:ascii="Verdana" w:hAnsi="Verdana"/>
                          <w:sz w:val="22"/>
                          <w:szCs w:val="22"/>
                        </w:rPr>
                        <w:t>3</w:t>
                      </w:r>
                      <w:r w:rsidR="00CA6FAE">
                        <w:rPr>
                          <w:rFonts w:ascii="Verdana" w:hAnsi="Verdana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CA6FAE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and 17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th July.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31E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063C8" wp14:editId="46D6ACB3">
                <wp:simplePos x="0" y="0"/>
                <wp:positionH relativeFrom="page">
                  <wp:posOffset>547370</wp:posOffset>
                </wp:positionH>
                <wp:positionV relativeFrom="page">
                  <wp:posOffset>7747000</wp:posOffset>
                </wp:positionV>
                <wp:extent cx="3201035" cy="1854200"/>
                <wp:effectExtent l="0" t="0" r="0" b="0"/>
                <wp:wrapThrough wrapText="bothSides">
                  <wp:wrapPolygon edited="0">
                    <wp:start x="171" y="0"/>
                    <wp:lineTo x="171" y="21304"/>
                    <wp:lineTo x="21253" y="21304"/>
                    <wp:lineTo x="21253" y="0"/>
                    <wp:lineTo x="171" y="0"/>
                  </wp:wrapPolygon>
                </wp:wrapThrough>
                <wp:docPr id="2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CDDA17" w14:textId="28795EE1" w:rsidR="00323E19" w:rsidRPr="009F274F" w:rsidRDefault="00323E19" w:rsidP="00A050F9">
                            <w:pPr>
                              <w:pStyle w:val="Boxtext-large"/>
                              <w:rPr>
                                <w:b/>
                              </w:rPr>
                            </w:pPr>
                            <w:r w:rsidRPr="009F274F">
                              <w:rPr>
                                <w:b/>
                              </w:rPr>
                              <w:t>Contact information:</w:t>
                            </w:r>
                          </w:p>
                          <w:p w14:paraId="5339AC30" w14:textId="5103D702" w:rsidR="00323E19" w:rsidRPr="00EE6723" w:rsidRDefault="00323E19" w:rsidP="00B7202F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Email: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sam@action-attainment.com </w:t>
                            </w:r>
                          </w:p>
                          <w:p w14:paraId="1B5C3A26" w14:textId="06D5ACFD" w:rsidR="00323E19" w:rsidRPr="00EE6723" w:rsidRDefault="00323E19" w:rsidP="00B7202F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Telephone: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0208 392 9946</w:t>
                            </w:r>
                          </w:p>
                          <w:p w14:paraId="2F1F4F40" w14:textId="77777777" w:rsidR="00323E19" w:rsidRDefault="00323E19" w:rsidP="00B7202F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228EDDD2" w14:textId="7E823F7F" w:rsidR="00323E19" w:rsidRPr="00EE6723" w:rsidRDefault="00323E19" w:rsidP="00B7202F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Web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www.action-attainment.com </w:t>
                            </w:r>
                          </w:p>
                          <w:p w14:paraId="5A7EF81C" w14:textId="77777777" w:rsidR="00323E19" w:rsidRPr="00EE6723" w:rsidRDefault="00323E19" w:rsidP="009E31E5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2C4D50C4" w14:textId="291DD464" w:rsidR="00323E19" w:rsidRPr="00EE6723" w:rsidRDefault="00323E19" w:rsidP="009E31E5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29 St Leonard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’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 Road, SW14 7LY</w:t>
                            </w:r>
                          </w:p>
                          <w:p w14:paraId="0539F7BA" w14:textId="49BEC6C1" w:rsidR="00323E19" w:rsidRPr="00EE6723" w:rsidRDefault="00323E19" w:rsidP="009E31E5">
                            <w:pPr>
                              <w:pStyle w:val="Boxtext-large"/>
                              <w:jc w:val="left"/>
                              <w:rPr>
                                <w:rFonts w:ascii="Verdana" w:hAnsi="Verdana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Company Registered England and Wales: 8818323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42" type="#_x0000_t202" style="position:absolute;margin-left:43.1pt;margin-top:610pt;width:252.05pt;height:14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63CDDA17" w14:textId="28795EE1" w:rsidR="00323E19" w:rsidRPr="009F274F" w:rsidRDefault="00323E19" w:rsidP="00A050F9">
                      <w:pPr>
                        <w:pStyle w:val="Boxtext-large"/>
                        <w:rPr>
                          <w:b/>
                        </w:rPr>
                      </w:pPr>
                      <w:r w:rsidRPr="009F274F">
                        <w:rPr>
                          <w:b/>
                        </w:rPr>
                        <w:t>Contact information:</w:t>
                      </w:r>
                    </w:p>
                    <w:p w14:paraId="5339AC30" w14:textId="5103D702" w:rsidR="00323E19" w:rsidRPr="00EE6723" w:rsidRDefault="00323E19" w:rsidP="00B7202F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Email: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sam@action-attainment.com </w:t>
                      </w:r>
                    </w:p>
                    <w:p w14:paraId="1B5C3A26" w14:textId="06D5ACFD" w:rsidR="00323E19" w:rsidRPr="00EE6723" w:rsidRDefault="00323E19" w:rsidP="00B7202F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Telephone: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0208 392 9946</w:t>
                      </w:r>
                    </w:p>
                    <w:p w14:paraId="2F1F4F40" w14:textId="77777777" w:rsidR="00323E19" w:rsidRDefault="00323E19" w:rsidP="00B7202F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228EDDD2" w14:textId="7E823F7F" w:rsidR="00323E19" w:rsidRPr="00EE6723" w:rsidRDefault="00323E19" w:rsidP="00B7202F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Web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www.action-attainment.com </w:t>
                      </w:r>
                    </w:p>
                    <w:p w14:paraId="5A7EF81C" w14:textId="77777777" w:rsidR="00323E19" w:rsidRPr="00EE6723" w:rsidRDefault="00323E19" w:rsidP="009E31E5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2C4D50C4" w14:textId="291DD464" w:rsidR="00323E19" w:rsidRPr="00EE6723" w:rsidRDefault="00323E19" w:rsidP="009E31E5">
                      <w:pPr>
                        <w:pStyle w:val="Boxtext-large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29 St Leonard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’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s Road, SW14 7LY</w:t>
                      </w:r>
                    </w:p>
                    <w:p w14:paraId="0539F7BA" w14:textId="49BEC6C1" w:rsidR="00323E19" w:rsidRPr="00EE6723" w:rsidRDefault="00323E19" w:rsidP="009E31E5">
                      <w:pPr>
                        <w:pStyle w:val="Boxtext-large"/>
                        <w:jc w:val="left"/>
                        <w:rPr>
                          <w:rFonts w:ascii="Verdana" w:hAnsi="Verdana"/>
                        </w:rPr>
                      </w:pPr>
                      <w:r w:rsidRPr="00EE6723">
                        <w:rPr>
                          <w:rFonts w:ascii="Verdana" w:hAnsi="Verdana"/>
                          <w:sz w:val="20"/>
                          <w:szCs w:val="20"/>
                        </w:rPr>
                        <w:t>Company Registered England and Wales: 8818323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3340">
        <w:rPr>
          <w:noProof/>
        </w:rPr>
        <w:drawing>
          <wp:anchor distT="0" distB="0" distL="114300" distR="114300" simplePos="0" relativeHeight="251718144" behindDoc="0" locked="0" layoutInCell="1" allowOverlap="1" wp14:anchorId="4F4422E2" wp14:editId="42FCFCDB">
            <wp:simplePos x="0" y="0"/>
            <wp:positionH relativeFrom="page">
              <wp:posOffset>3768725</wp:posOffset>
            </wp:positionH>
            <wp:positionV relativeFrom="page">
              <wp:posOffset>8013700</wp:posOffset>
            </wp:positionV>
            <wp:extent cx="3537585" cy="1496060"/>
            <wp:effectExtent l="0" t="0" r="0" b="0"/>
            <wp:wrapThrough wrapText="bothSides">
              <wp:wrapPolygon edited="0">
                <wp:start x="6048" y="1100"/>
                <wp:lineTo x="4498" y="2200"/>
                <wp:lineTo x="4032" y="4034"/>
                <wp:lineTo x="4187" y="7701"/>
                <wp:lineTo x="2792" y="9902"/>
                <wp:lineTo x="1396" y="13202"/>
                <wp:lineTo x="1086" y="17603"/>
                <wp:lineTo x="1551" y="18336"/>
                <wp:lineTo x="17215" y="19070"/>
                <wp:lineTo x="17835" y="19070"/>
                <wp:lineTo x="18921" y="18336"/>
                <wp:lineTo x="20937" y="15036"/>
                <wp:lineTo x="20782" y="13569"/>
                <wp:lineTo x="21402" y="11735"/>
                <wp:lineTo x="20162" y="11002"/>
                <wp:lineTo x="10701" y="7701"/>
                <wp:lineTo x="11321" y="4034"/>
                <wp:lineTo x="10236" y="2200"/>
                <wp:lineTo x="7134" y="1100"/>
                <wp:lineTo x="6048" y="110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a logo4 use over backgrounds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7C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F9DD00D" wp14:editId="13500CE1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3200400" cy="2326640"/>
                <wp:effectExtent l="0" t="0" r="0" b="10160"/>
                <wp:wrapNone/>
                <wp:docPr id="1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326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DE06A" w14:textId="77777777" w:rsidR="00323E19" w:rsidRDefault="00323E19" w:rsidP="009A07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43" style="position:absolute;margin-left:43.2pt;margin-top:43.2pt;width:252pt;height:183.2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" fillcolor="#9aa8d6 [1941]" stroked="f" strokecolor="#b3cfff" strokeweight="1.5pt">
                <v:shadow opacity="42597f" mv:blur="38100f" offset="0,2pt"/>
                <v:textbox inset=",7.2pt,,7.2pt">
                  <w:txbxContent>
                    <w:p w14:paraId="69FDE06A" w14:textId="77777777" w:rsidR="00323E19" w:rsidRDefault="00323E19" w:rsidP="009A07B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E3A7C">
        <w:rPr>
          <w:noProof/>
        </w:rPr>
        <w:drawing>
          <wp:anchor distT="0" distB="0" distL="114300" distR="114300" simplePos="0" relativeHeight="251713024" behindDoc="0" locked="0" layoutInCell="1" allowOverlap="1" wp14:anchorId="2EABF3C9" wp14:editId="7B470DBC">
            <wp:simplePos x="0" y="0"/>
            <wp:positionH relativeFrom="page">
              <wp:posOffset>794262</wp:posOffset>
            </wp:positionH>
            <wp:positionV relativeFrom="page">
              <wp:posOffset>650240</wp:posOffset>
            </wp:positionV>
            <wp:extent cx="2771775" cy="2093347"/>
            <wp:effectExtent l="152400" t="127000" r="174625" b="19304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3475"/>
                    <a:stretch/>
                  </pic:blipFill>
                  <pic:spPr bwMode="auto">
                    <a:xfrm>
                      <a:off x="0" y="0"/>
                      <a:ext cx="2771775" cy="2093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2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70E171" wp14:editId="40EF818F">
                <wp:simplePos x="0" y="0"/>
                <wp:positionH relativeFrom="page">
                  <wp:posOffset>674370</wp:posOffset>
                </wp:positionH>
                <wp:positionV relativeFrom="page">
                  <wp:posOffset>4037330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3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B9F49" w14:textId="77777777" w:rsidR="00323E19" w:rsidRPr="009E2A28" w:rsidRDefault="00323E19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6" o:spid="_x0000_s1044" style="position:absolute;margin-left:53.1pt;margin-top:317.9pt;width:25.9pt;height:25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080B9F49" w14:textId="77777777" w:rsidR="00323E19" w:rsidRPr="009E2A28" w:rsidRDefault="00323E19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1.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7202F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4740178" wp14:editId="4FAB135D">
                <wp:simplePos x="0" y="0"/>
                <wp:positionH relativeFrom="page">
                  <wp:posOffset>687070</wp:posOffset>
                </wp:positionH>
                <wp:positionV relativeFrom="page">
                  <wp:posOffset>6478270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12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242C6C" w14:textId="24EB38C8" w:rsidR="00323E19" w:rsidRPr="009E2A28" w:rsidRDefault="00323E19" w:rsidP="00B7202F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4</w:t>
                            </w: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40178" id="Oval 358" o:spid="_x0000_s1047" style="position:absolute;margin-left:54.1pt;margin-top:510.1pt;width:25.9pt;height:25.9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" fillcolor="white [3212]" stroked="f">
                <v:textbox inset="0,0,0,0">
                  <w:txbxContent>
                    <w:p w14:paraId="6D242C6C" w14:textId="24EB38C8" w:rsidR="00323E19" w:rsidRPr="009E2A28" w:rsidRDefault="00323E19" w:rsidP="00B7202F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4</w:t>
                      </w: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720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5C094B" wp14:editId="4B213C24">
                <wp:simplePos x="0" y="0"/>
                <wp:positionH relativeFrom="page">
                  <wp:posOffset>1118870</wp:posOffset>
                </wp:positionH>
                <wp:positionV relativeFrom="page">
                  <wp:posOffset>5029200</wp:posOffset>
                </wp:positionV>
                <wp:extent cx="2247900" cy="813435"/>
                <wp:effectExtent l="0" t="0" r="0" b="24765"/>
                <wp:wrapThrough wrapText="bothSides">
                  <wp:wrapPolygon edited="0">
                    <wp:start x="244" y="0"/>
                    <wp:lineTo x="488" y="21583"/>
                    <wp:lineTo x="20990" y="21583"/>
                    <wp:lineTo x="20990" y="0"/>
                    <wp:lineTo x="244" y="0"/>
                  </wp:wrapPolygon>
                </wp:wrapThrough>
                <wp:docPr id="2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5B97DB" w14:textId="77C11565" w:rsidR="00323E19" w:rsidRPr="00EE6723" w:rsidRDefault="00323E19" w:rsidP="00B7202F">
                            <w:pPr>
                              <w:pStyle w:val="BoxText-Left"/>
                              <w:spacing w:line="240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Return your application</w:t>
                            </w:r>
                            <w:r w:rsidRPr="00EE672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form to Actio</w:t>
                            </w:r>
                            <w:r w:rsidR="00BE451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n-attainment by no later than 10</w:t>
                            </w:r>
                            <w:r w:rsidRPr="00EE672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July.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C094B" id="Text Box 361" o:spid="_x0000_s1048" type="#_x0000_t202" style="position:absolute;margin-left:88.1pt;margin-top:396pt;width:177pt;height:64.0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" mv:complextextbox="1" filled="f" stroked="f">
                <v:textbox inset=",0,,0">
                  <w:txbxContent>
                    <w:p w14:paraId="7B5B97DB" w14:textId="77C11565" w:rsidR="00323E19" w:rsidRPr="00EE6723" w:rsidRDefault="00323E19" w:rsidP="00B7202F">
                      <w:pPr>
                        <w:pStyle w:val="BoxText-Left"/>
                        <w:spacing w:line="240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Return your application</w:t>
                      </w:r>
                      <w:r w:rsidRPr="00EE672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>form to Actio</w:t>
                      </w:r>
                      <w:r w:rsidR="00BE4518">
                        <w:rPr>
                          <w:rFonts w:ascii="Verdana" w:hAnsi="Verdana"/>
                          <w:sz w:val="22"/>
                          <w:szCs w:val="22"/>
                        </w:rPr>
                        <w:t>n-attainment by no later than 10</w:t>
                      </w:r>
                      <w:r w:rsidRPr="00EE6723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July.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202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F662E4" wp14:editId="131248EA">
                <wp:simplePos x="0" y="0"/>
                <wp:positionH relativeFrom="page">
                  <wp:posOffset>687070</wp:posOffset>
                </wp:positionH>
                <wp:positionV relativeFrom="page">
                  <wp:posOffset>5842000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6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8BCE0C" w14:textId="77777777" w:rsidR="00323E19" w:rsidRPr="009E2A28" w:rsidRDefault="00323E19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3</w:t>
                            </w: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662E4" id="_x0000_s1049" style="position:absolute;margin-left:54.1pt;margin-top:460pt;width:25.9pt;height:25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" fillcolor="white [3212]" stroked="f">
                <v:textbox inset="0,0,0,0">
                  <w:txbxContent>
                    <w:p w14:paraId="0C8BCE0C" w14:textId="77777777" w:rsidR="00323E19" w:rsidRPr="009E2A28" w:rsidRDefault="00323E19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3</w:t>
                      </w: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7202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FDADE1" wp14:editId="325665B1">
                <wp:simplePos x="0" y="0"/>
                <wp:positionH relativeFrom="page">
                  <wp:posOffset>661670</wp:posOffset>
                </wp:positionH>
                <wp:positionV relativeFrom="page">
                  <wp:posOffset>5029200</wp:posOffset>
                </wp:positionV>
                <wp:extent cx="328930" cy="328930"/>
                <wp:effectExtent l="0" t="0" r="1270" b="1270"/>
                <wp:wrapThrough wrapText="bothSides">
                  <wp:wrapPolygon edited="0">
                    <wp:start x="1668" y="0"/>
                    <wp:lineTo x="0" y="1668"/>
                    <wp:lineTo x="0" y="16680"/>
                    <wp:lineTo x="1668" y="20015"/>
                    <wp:lineTo x="18347" y="20015"/>
                    <wp:lineTo x="20015" y="16680"/>
                    <wp:lineTo x="20015" y="1668"/>
                    <wp:lineTo x="18347" y="0"/>
                    <wp:lineTo x="1668" y="0"/>
                  </wp:wrapPolygon>
                </wp:wrapThrough>
                <wp:docPr id="21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1B438" w14:textId="77777777" w:rsidR="00323E19" w:rsidRPr="009E2A28" w:rsidRDefault="00323E19" w:rsidP="00A050F9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2</w:t>
                            </w:r>
                            <w:r w:rsidRPr="009E2A28">
                              <w:rPr>
                                <w:rFonts w:asciiTheme="majorHAnsi" w:hAnsiTheme="majorHAnsi"/>
                                <w:b/>
                                <w:color w:val="5870BB" w:themeColor="accent2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7" o:spid="_x0000_s1050" style="position:absolute;margin-left:52.1pt;margin-top:396pt;width:25.9pt;height:25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6BD1B438" w14:textId="77777777" w:rsidR="00323E19" w:rsidRPr="009E2A28" w:rsidRDefault="00323E19" w:rsidP="00A050F9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2</w:t>
                      </w:r>
                      <w:r w:rsidRPr="009E2A28">
                        <w:rPr>
                          <w:rFonts w:asciiTheme="majorHAnsi" w:hAnsiTheme="majorHAnsi"/>
                          <w:b/>
                          <w:color w:val="5870BB" w:themeColor="accent2"/>
                          <w:sz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13B80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025C48" wp14:editId="5D9F9CC5">
                <wp:simplePos x="0" y="0"/>
                <wp:positionH relativeFrom="page">
                  <wp:posOffset>4113530</wp:posOffset>
                </wp:positionH>
                <wp:positionV relativeFrom="page">
                  <wp:posOffset>3517900</wp:posOffset>
                </wp:positionV>
                <wp:extent cx="45719" cy="45719"/>
                <wp:effectExtent l="50800" t="25400" r="56515" b="5715"/>
                <wp:wrapThrough wrapText="bothSides">
                  <wp:wrapPolygon edited="0">
                    <wp:start x="-24338" y="-12169"/>
                    <wp:lineTo x="-24338" y="12169"/>
                    <wp:lineTo x="36507" y="12169"/>
                    <wp:lineTo x="36507" y="-12169"/>
                    <wp:lineTo x="-24338" y="-12169"/>
                  </wp:wrapPolygon>
                </wp:wrapThrough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A5F7" w14:textId="77777777" w:rsidR="00323E19" w:rsidRDefault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2" o:spid="_x0000_s1051" type="#_x0000_t202" style="position:absolute;margin-left:323.9pt;margin-top:277pt;width:3.6pt;height:3.6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" mv:complextextbox="1" filled="f" stroked="f">
                <v:textbox>
                  <w:txbxContent>
                    <w:p w14:paraId="1FB5A5F7" w14:textId="77777777" w:rsidR="00323E19" w:rsidRDefault="00323E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13B80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1B31BF4" wp14:editId="02032C8A">
                <wp:simplePos x="0" y="0"/>
                <wp:positionH relativeFrom="page">
                  <wp:posOffset>4068445</wp:posOffset>
                </wp:positionH>
                <wp:positionV relativeFrom="page">
                  <wp:posOffset>3581400</wp:posOffset>
                </wp:positionV>
                <wp:extent cx="45719" cy="125730"/>
                <wp:effectExtent l="50800" t="0" r="56515" b="1270"/>
                <wp:wrapThrough wrapText="bothSides">
                  <wp:wrapPolygon edited="0">
                    <wp:start x="-24338" y="0"/>
                    <wp:lineTo x="-24338" y="17455"/>
                    <wp:lineTo x="36507" y="17455"/>
                    <wp:lineTo x="36507" y="0"/>
                    <wp:lineTo x="-24338" y="0"/>
                  </wp:wrapPolygon>
                </wp:wrapThrough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2EA42" w14:textId="77777777" w:rsidR="00323E19" w:rsidRDefault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1" o:spid="_x0000_s1052" type="#_x0000_t202" style="position:absolute;margin-left:320.35pt;margin-top:282pt;width:3.6pt;height:9.9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" mv:complextextbox="1" filled="f" stroked="f">
                <v:textbox>
                  <w:txbxContent>
                    <w:p w14:paraId="02F2EA42" w14:textId="77777777" w:rsidR="00323E19" w:rsidRDefault="00323E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0005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FBB98C" wp14:editId="19FDAA8A">
                <wp:simplePos x="0" y="0"/>
                <wp:positionH relativeFrom="page">
                  <wp:posOffset>4023360</wp:posOffset>
                </wp:positionH>
                <wp:positionV relativeFrom="page">
                  <wp:posOffset>838200</wp:posOffset>
                </wp:positionV>
                <wp:extent cx="45719" cy="50800"/>
                <wp:effectExtent l="50800" t="0" r="56515" b="0"/>
                <wp:wrapThrough wrapText="bothSides">
                  <wp:wrapPolygon edited="0">
                    <wp:start x="-24338" y="0"/>
                    <wp:lineTo x="-24338" y="10800"/>
                    <wp:lineTo x="36507" y="10800"/>
                    <wp:lineTo x="36507" y="0"/>
                    <wp:lineTo x="-24338" y="0"/>
                  </wp:wrapPolygon>
                </wp:wrapThrough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F980B" w14:textId="77777777" w:rsidR="00323E19" w:rsidRDefault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7" o:spid="_x0000_s1053" type="#_x0000_t202" style="position:absolute;margin-left:316.8pt;margin-top:66pt;width:3.6pt;height:4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MHGtQCAAAf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" mv:complextextbox="1" filled="f" stroked="f">
                <v:textbox>
                  <w:txbxContent>
                    <w:p w14:paraId="310F980B" w14:textId="77777777" w:rsidR="00323E19" w:rsidRDefault="00323E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87E23" w:rsidRPr="00987E23">
        <w:t xml:space="preserve"> </w: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4715272" wp14:editId="0B56AAB8">
                <wp:simplePos x="0" y="0"/>
                <wp:positionH relativeFrom="page">
                  <wp:posOffset>548640</wp:posOffset>
                </wp:positionH>
                <wp:positionV relativeFrom="page">
                  <wp:posOffset>2880360</wp:posOffset>
                </wp:positionV>
                <wp:extent cx="3200400" cy="6629400"/>
                <wp:effectExtent l="2540" t="0" r="0" b="2540"/>
                <wp:wrapNone/>
                <wp:docPr id="1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629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43.2pt;margin-top:226.8pt;width:252pt;height:522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" fillcolor="#5870bb [3205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500050" w:rsidRPr="00500050">
        <w:t xml:space="preserve"> </w:t>
      </w:r>
    </w:p>
    <w:sectPr w:rsidR="00DB089A" w:rsidSect="00A050F9"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86CAC" w14:textId="77777777" w:rsidR="00BB2677" w:rsidRDefault="00BB2677">
      <w:r>
        <w:separator/>
      </w:r>
    </w:p>
  </w:endnote>
  <w:endnote w:type="continuationSeparator" w:id="0">
    <w:p w14:paraId="28D1CA47" w14:textId="77777777" w:rsidR="00BB2677" w:rsidRDefault="00BB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FF85D" w14:textId="77777777" w:rsidR="00323E19" w:rsidRDefault="00323E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0" locked="0" layoutInCell="1" allowOverlap="1" wp14:anchorId="20CB460A" wp14:editId="314AAF1F">
              <wp:simplePos x="0" y="0"/>
              <wp:positionH relativeFrom="page">
                <wp:posOffset>3557270</wp:posOffset>
              </wp:positionH>
              <wp:positionV relativeFrom="page">
                <wp:posOffset>9683750</wp:posOffset>
              </wp:positionV>
              <wp:extent cx="657225" cy="271780"/>
              <wp:effectExtent l="1270" t="635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DDDA5" w14:textId="77777777" w:rsidR="00323E19" w:rsidRDefault="00323E19" w:rsidP="00A050F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1161D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54" type="#_x0000_t202" style="position:absolute;margin-left:280.1pt;margin-top:762.5pt;width:51.75pt;height:21.4pt;z-index: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" mv:complextextbox="1" filled="f" stroked="f">
              <v:textbox inset=",0,,0">
                <w:txbxContent>
                  <w:p w14:paraId="01ADDDA5" w14:textId="77777777" w:rsidR="00323E19" w:rsidRDefault="00323E19" w:rsidP="00A050F9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A7783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45904" w14:textId="77777777" w:rsidR="00BB2677" w:rsidRDefault="00BB2677">
      <w:r>
        <w:separator/>
      </w:r>
    </w:p>
  </w:footnote>
  <w:footnote w:type="continuationSeparator" w:id="0">
    <w:p w14:paraId="71F25EEF" w14:textId="77777777" w:rsidR="00BB2677" w:rsidRDefault="00BB26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F1673" w14:textId="77777777" w:rsidR="00323E19" w:rsidRDefault="00323E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784C56" wp14:editId="59154A2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40pt;height:10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5gVg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95F5C" w14:textId="77777777" w:rsidR="00323E19" w:rsidRDefault="00323E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92D08AA" wp14:editId="6FB2116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pt;margin-top:36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9529B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2365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2880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5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FE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27286A"/>
    <w:rsid w:val="000279DA"/>
    <w:rsid w:val="000435EF"/>
    <w:rsid w:val="000868A9"/>
    <w:rsid w:val="00140482"/>
    <w:rsid w:val="00143C14"/>
    <w:rsid w:val="0015173E"/>
    <w:rsid w:val="001B0612"/>
    <w:rsid w:val="001D639F"/>
    <w:rsid w:val="002200C2"/>
    <w:rsid w:val="00226F19"/>
    <w:rsid w:val="0027286A"/>
    <w:rsid w:val="00276B56"/>
    <w:rsid w:val="00294E09"/>
    <w:rsid w:val="00295323"/>
    <w:rsid w:val="002C4A88"/>
    <w:rsid w:val="002E2B6A"/>
    <w:rsid w:val="00302356"/>
    <w:rsid w:val="00302A6F"/>
    <w:rsid w:val="00316EFD"/>
    <w:rsid w:val="00323E19"/>
    <w:rsid w:val="003336B4"/>
    <w:rsid w:val="003343C0"/>
    <w:rsid w:val="00352325"/>
    <w:rsid w:val="00381699"/>
    <w:rsid w:val="003C568E"/>
    <w:rsid w:val="003D19BD"/>
    <w:rsid w:val="003D5DE3"/>
    <w:rsid w:val="003E293D"/>
    <w:rsid w:val="003E5899"/>
    <w:rsid w:val="003E7DF1"/>
    <w:rsid w:val="003F7A9D"/>
    <w:rsid w:val="004404D4"/>
    <w:rsid w:val="00440D85"/>
    <w:rsid w:val="00472340"/>
    <w:rsid w:val="004B358C"/>
    <w:rsid w:val="004B3F10"/>
    <w:rsid w:val="004F468E"/>
    <w:rsid w:val="004F6243"/>
    <w:rsid w:val="00500050"/>
    <w:rsid w:val="005471BF"/>
    <w:rsid w:val="00576B7C"/>
    <w:rsid w:val="00586040"/>
    <w:rsid w:val="00594CE2"/>
    <w:rsid w:val="005A7783"/>
    <w:rsid w:val="005B0606"/>
    <w:rsid w:val="005C0D42"/>
    <w:rsid w:val="005D64F7"/>
    <w:rsid w:val="005F58CA"/>
    <w:rsid w:val="00601054"/>
    <w:rsid w:val="006247AA"/>
    <w:rsid w:val="0067057D"/>
    <w:rsid w:val="00682DB6"/>
    <w:rsid w:val="0071161D"/>
    <w:rsid w:val="00753D6E"/>
    <w:rsid w:val="007809C9"/>
    <w:rsid w:val="007A0A2C"/>
    <w:rsid w:val="00820757"/>
    <w:rsid w:val="008A4E3B"/>
    <w:rsid w:val="008B7B38"/>
    <w:rsid w:val="008C000A"/>
    <w:rsid w:val="008D2389"/>
    <w:rsid w:val="008E3A7C"/>
    <w:rsid w:val="008E421A"/>
    <w:rsid w:val="00970EC1"/>
    <w:rsid w:val="00987E23"/>
    <w:rsid w:val="009A07B1"/>
    <w:rsid w:val="009A5749"/>
    <w:rsid w:val="009E31E5"/>
    <w:rsid w:val="009E64CB"/>
    <w:rsid w:val="009F1039"/>
    <w:rsid w:val="009F274F"/>
    <w:rsid w:val="009F65DE"/>
    <w:rsid w:val="00A0430C"/>
    <w:rsid w:val="00A050F9"/>
    <w:rsid w:val="00A10F33"/>
    <w:rsid w:val="00A6360E"/>
    <w:rsid w:val="00A80B39"/>
    <w:rsid w:val="00A94907"/>
    <w:rsid w:val="00AC6958"/>
    <w:rsid w:val="00AE04C3"/>
    <w:rsid w:val="00AF2370"/>
    <w:rsid w:val="00B30554"/>
    <w:rsid w:val="00B7202F"/>
    <w:rsid w:val="00B73340"/>
    <w:rsid w:val="00B82996"/>
    <w:rsid w:val="00B863B5"/>
    <w:rsid w:val="00BB2677"/>
    <w:rsid w:val="00BB3FB2"/>
    <w:rsid w:val="00BC431C"/>
    <w:rsid w:val="00BE4518"/>
    <w:rsid w:val="00C00863"/>
    <w:rsid w:val="00C14547"/>
    <w:rsid w:val="00C148E3"/>
    <w:rsid w:val="00C47AD3"/>
    <w:rsid w:val="00C57849"/>
    <w:rsid w:val="00C71104"/>
    <w:rsid w:val="00C72EDF"/>
    <w:rsid w:val="00CA6FAE"/>
    <w:rsid w:val="00CD2613"/>
    <w:rsid w:val="00D052E0"/>
    <w:rsid w:val="00D101B9"/>
    <w:rsid w:val="00D1166B"/>
    <w:rsid w:val="00D815E0"/>
    <w:rsid w:val="00D87A5B"/>
    <w:rsid w:val="00DB089A"/>
    <w:rsid w:val="00DD2C6A"/>
    <w:rsid w:val="00DE1CC3"/>
    <w:rsid w:val="00E147B9"/>
    <w:rsid w:val="00E72859"/>
    <w:rsid w:val="00E83BA4"/>
    <w:rsid w:val="00EA1580"/>
    <w:rsid w:val="00EC6104"/>
    <w:rsid w:val="00ED5FB2"/>
    <w:rsid w:val="00EE6723"/>
    <w:rsid w:val="00F07948"/>
    <w:rsid w:val="00F13B80"/>
    <w:rsid w:val="00F50812"/>
    <w:rsid w:val="00F53CA3"/>
    <w:rsid w:val="00F920EF"/>
    <w:rsid w:val="00FB33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90C2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character" w:styleId="Hyperlink">
    <w:name w:val="Hyperlink"/>
    <w:basedOn w:val="DefaultParagraphFont"/>
    <w:rsid w:val="008D2389"/>
    <w:rPr>
      <w:color w:val="3563F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238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rsid w:val="00B7202F"/>
    <w:rPr>
      <w:color w:val="839CE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6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gif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SSD/Applications/Microsoft%20Office%202011/Office/Media/Templates/Publishing%20Layout%20View/Newsletters/Team%20Newsletter.dotx" TargetMode="External"/></Relationships>
</file>

<file path=word/theme/theme1.xml><?xml version="1.0" encoding="utf-8"?>
<a:theme xmlns:a="http://schemas.openxmlformats.org/drawingml/2006/main" name="Office Theme">
  <a:themeElements>
    <a:clrScheme name="Team Newsletter">
      <a:dk1>
        <a:sysClr val="windowText" lastClr="000000"/>
      </a:dk1>
      <a:lt1>
        <a:sysClr val="window" lastClr="FFFFFF"/>
      </a:lt1>
      <a:dk2>
        <a:srgbClr val="4A4A4A"/>
      </a:dk2>
      <a:lt2>
        <a:srgbClr val="CCCCCC"/>
      </a:lt2>
      <a:accent1>
        <a:srgbClr val="18348A"/>
      </a:accent1>
      <a:accent2>
        <a:srgbClr val="5870BB"/>
      </a:accent2>
      <a:accent3>
        <a:srgbClr val="FFAE00"/>
      </a:accent3>
      <a:accent4>
        <a:srgbClr val="EB3700"/>
      </a:accent4>
      <a:accent5>
        <a:srgbClr val="7400EB"/>
      </a:accent5>
      <a:accent6>
        <a:srgbClr val="92BC00"/>
      </a:accent6>
      <a:hlink>
        <a:srgbClr val="3563F5"/>
      </a:hlink>
      <a:folHlink>
        <a:srgbClr val="839CEA"/>
      </a:folHlink>
    </a:clrScheme>
    <a:fontScheme name="Team Newsletter">
      <a:majorFont>
        <a:latin typeface="Cooper Black"/>
        <a:ea typeface=""/>
        <a:cs typeface=""/>
        <a:font script="Jpan" typeface="ヒラギノ丸ゴ Pro W4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Team Newsletter.dotx</Template>
  <TotalTime>6</TotalTime>
  <Pages>2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Kaczmar</dc:creator>
  <cp:keywords/>
  <dc:description/>
  <cp:lastModifiedBy>Tom Silver</cp:lastModifiedBy>
  <cp:revision>3</cp:revision>
  <cp:lastPrinted>2007-05-07T22:10:00Z</cp:lastPrinted>
  <dcterms:created xsi:type="dcterms:W3CDTF">2017-05-23T16:52:00Z</dcterms:created>
  <dcterms:modified xsi:type="dcterms:W3CDTF">2017-06-16T15:19:00Z</dcterms:modified>
  <cp:category/>
</cp:coreProperties>
</file>